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029BD" w14:textId="77777777" w:rsidR="002442F4" w:rsidRDefault="00A03C13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 w:rsidR="004B1B36">
        <w:rPr>
          <w:rFonts w:hint="eastAsia"/>
        </w:rPr>
        <w:t>１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4B1B36">
        <w:rPr>
          <w:rFonts w:hint="eastAsia"/>
        </w:rPr>
        <w:t>２</w:t>
      </w:r>
      <w:r>
        <w:rPr>
          <w:rFonts w:hint="eastAsia"/>
        </w:rPr>
        <w:t>条関係</w:t>
      </w:r>
      <w:r>
        <w:t>)</w:t>
      </w:r>
    </w:p>
    <w:p w14:paraId="1D4DF45B" w14:textId="77777777" w:rsidR="002442F4" w:rsidRPr="003E0879" w:rsidRDefault="002442F4" w:rsidP="002442F4">
      <w:pPr>
        <w:wordWrap w:val="0"/>
        <w:overflowPunct w:val="0"/>
        <w:autoSpaceDE w:val="0"/>
        <w:autoSpaceDN w:val="0"/>
      </w:pPr>
      <w:r w:rsidRPr="003E0879">
        <w:rPr>
          <w:rFonts w:hint="eastAsia"/>
        </w:rPr>
        <w:t xml:space="preserve">下記の申請内容のとおり承認する。（承認日・番号　　　　年　月　日　　　</w:t>
      </w:r>
      <w:r w:rsidR="00DA470E">
        <w:rPr>
          <w:rFonts w:hint="eastAsia"/>
        </w:rPr>
        <w:t xml:space="preserve">　</w:t>
      </w:r>
      <w:r w:rsidRPr="003E0879">
        <w:rPr>
          <w:rFonts w:hint="eastAsia"/>
        </w:rPr>
        <w:t>第　　号）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851"/>
        <w:gridCol w:w="850"/>
        <w:gridCol w:w="851"/>
        <w:gridCol w:w="850"/>
      </w:tblGrid>
      <w:tr w:rsidR="00785C9D" w:rsidRPr="002451F4" w14:paraId="351B5DC5" w14:textId="77777777" w:rsidTr="005F6900">
        <w:trPr>
          <w:trHeight w:hRule="exact" w:val="227"/>
        </w:trPr>
        <w:tc>
          <w:tcPr>
            <w:tcW w:w="851" w:type="dxa"/>
            <w:vMerge w:val="restart"/>
            <w:vAlign w:val="center"/>
          </w:tcPr>
          <w:p w14:paraId="52A3FF7B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</w:rPr>
              <w:t>課長</w:t>
            </w:r>
          </w:p>
        </w:tc>
        <w:tc>
          <w:tcPr>
            <w:tcW w:w="850" w:type="dxa"/>
            <w:vMerge w:val="restart"/>
            <w:vAlign w:val="center"/>
          </w:tcPr>
          <w:p w14:paraId="788CE2E7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  <w:spacing w:val="105"/>
              </w:rPr>
              <w:t>課</w:t>
            </w:r>
            <w:r w:rsidRPr="002451F4">
              <w:rPr>
                <w:rFonts w:hint="eastAsia"/>
              </w:rPr>
              <w:t>長補佐</w:t>
            </w:r>
          </w:p>
        </w:tc>
        <w:tc>
          <w:tcPr>
            <w:tcW w:w="851" w:type="dxa"/>
            <w:vMerge w:val="restart"/>
            <w:vAlign w:val="center"/>
          </w:tcPr>
          <w:p w14:paraId="4FE9B439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</w:rPr>
              <w:t>係長</w:t>
            </w:r>
          </w:p>
        </w:tc>
        <w:tc>
          <w:tcPr>
            <w:tcW w:w="850" w:type="dxa"/>
            <w:vMerge w:val="restart"/>
            <w:vAlign w:val="center"/>
          </w:tcPr>
          <w:p w14:paraId="53B3D5BC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</w:rPr>
              <w:t>係</w:t>
            </w:r>
          </w:p>
        </w:tc>
      </w:tr>
      <w:tr w:rsidR="00785C9D" w:rsidRPr="002451F4" w14:paraId="4A53791A" w14:textId="77777777" w:rsidTr="005F6900">
        <w:trPr>
          <w:trHeight w:hRule="exact" w:val="227"/>
        </w:trPr>
        <w:tc>
          <w:tcPr>
            <w:tcW w:w="851" w:type="dxa"/>
            <w:vMerge/>
            <w:vAlign w:val="center"/>
          </w:tcPr>
          <w:p w14:paraId="75E92B8D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  <w:tc>
          <w:tcPr>
            <w:tcW w:w="850" w:type="dxa"/>
            <w:vMerge/>
            <w:vAlign w:val="center"/>
          </w:tcPr>
          <w:p w14:paraId="0D38AA06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  <w:tc>
          <w:tcPr>
            <w:tcW w:w="851" w:type="dxa"/>
            <w:vMerge/>
            <w:vAlign w:val="center"/>
          </w:tcPr>
          <w:p w14:paraId="51DF6DF0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  <w:tc>
          <w:tcPr>
            <w:tcW w:w="850" w:type="dxa"/>
            <w:vMerge/>
            <w:vAlign w:val="center"/>
          </w:tcPr>
          <w:p w14:paraId="03896E27" w14:textId="77777777" w:rsidR="00785C9D" w:rsidRPr="002451F4" w:rsidRDefault="00785C9D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</w:tr>
      <w:tr w:rsidR="004B652D" w:rsidRPr="003E0879" w14:paraId="33C2C551" w14:textId="77777777" w:rsidTr="005F6900">
        <w:trPr>
          <w:trHeight w:val="825"/>
        </w:trPr>
        <w:tc>
          <w:tcPr>
            <w:tcW w:w="851" w:type="dxa"/>
          </w:tcPr>
          <w:p w14:paraId="7F59B75A" w14:textId="77777777" w:rsidR="004B652D" w:rsidRPr="003E0879" w:rsidRDefault="004B652D" w:rsidP="003B43E3">
            <w:pPr>
              <w:wordWrap w:val="0"/>
              <w:overflowPunct w:val="0"/>
              <w:autoSpaceDE w:val="0"/>
              <w:autoSpaceDN w:val="0"/>
            </w:pPr>
            <w:r w:rsidRPr="003E0879"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14:paraId="2FDC00E4" w14:textId="77777777" w:rsidR="004B652D" w:rsidRPr="003E0879" w:rsidRDefault="004B652D" w:rsidP="003B43E3">
            <w:pPr>
              <w:wordWrap w:val="0"/>
              <w:overflowPunct w:val="0"/>
              <w:autoSpaceDE w:val="0"/>
              <w:autoSpaceDN w:val="0"/>
            </w:pPr>
            <w:r w:rsidRPr="003E0879"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14:paraId="261AF4C9" w14:textId="77777777" w:rsidR="004B652D" w:rsidRPr="003E0879" w:rsidRDefault="004B652D" w:rsidP="003B43E3">
            <w:pPr>
              <w:wordWrap w:val="0"/>
              <w:overflowPunct w:val="0"/>
              <w:autoSpaceDE w:val="0"/>
              <w:autoSpaceDN w:val="0"/>
            </w:pPr>
            <w:r w:rsidRPr="003E0879"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14:paraId="732D8135" w14:textId="77777777" w:rsidR="004B652D" w:rsidRPr="003E0879" w:rsidRDefault="004B652D" w:rsidP="003B43E3">
            <w:pPr>
              <w:wordWrap w:val="0"/>
              <w:overflowPunct w:val="0"/>
              <w:autoSpaceDE w:val="0"/>
              <w:autoSpaceDN w:val="0"/>
            </w:pPr>
            <w:r w:rsidRPr="003E0879">
              <w:rPr>
                <w:rFonts w:hint="eastAsia"/>
              </w:rPr>
              <w:t xml:space="preserve">　</w:t>
            </w:r>
          </w:p>
        </w:tc>
      </w:tr>
    </w:tbl>
    <w:p w14:paraId="52188007" w14:textId="77777777" w:rsidR="002442F4" w:rsidRPr="003E0879" w:rsidRDefault="002442F4" w:rsidP="00E93C63">
      <w:pPr>
        <w:wordWrap w:val="0"/>
        <w:overflowPunct w:val="0"/>
        <w:autoSpaceDE w:val="0"/>
        <w:autoSpaceDN w:val="0"/>
      </w:pPr>
    </w:p>
    <w:p w14:paraId="10F470F3" w14:textId="77777777" w:rsidR="00A16F4C" w:rsidRPr="003E0879" w:rsidRDefault="00A16F4C" w:rsidP="00A16F4C">
      <w:pPr>
        <w:overflowPunct w:val="0"/>
        <w:autoSpaceDE w:val="0"/>
        <w:autoSpaceDN w:val="0"/>
        <w:jc w:val="center"/>
      </w:pPr>
      <w:r w:rsidRPr="003E0879">
        <w:rPr>
          <w:rFonts w:hint="eastAsia"/>
        </w:rPr>
        <w:t>排水設備</w:t>
      </w:r>
      <w:r w:rsidR="00262877">
        <w:rPr>
          <w:rFonts w:hint="eastAsia"/>
        </w:rPr>
        <w:t>工事</w:t>
      </w:r>
      <w:r w:rsidRPr="003E0879">
        <w:rPr>
          <w:rFonts w:hint="eastAsia"/>
        </w:rPr>
        <w:t>承認申請書</w:t>
      </w:r>
    </w:p>
    <w:p w14:paraId="0C9DDD0B" w14:textId="77777777" w:rsidR="00A16F4C" w:rsidRPr="003E0879" w:rsidRDefault="00A16F4C" w:rsidP="00E93C63">
      <w:pPr>
        <w:overflowPunct w:val="0"/>
        <w:autoSpaceDE w:val="0"/>
        <w:autoSpaceDN w:val="0"/>
        <w:spacing w:line="120" w:lineRule="exact"/>
        <w:jc w:val="center"/>
      </w:pPr>
    </w:p>
    <w:p w14:paraId="1F359C68" w14:textId="77777777" w:rsidR="00A03C13" w:rsidRPr="003E0879" w:rsidRDefault="00A03C13">
      <w:pPr>
        <w:wordWrap w:val="0"/>
        <w:overflowPunct w:val="0"/>
        <w:autoSpaceDE w:val="0"/>
        <w:autoSpaceDN w:val="0"/>
        <w:spacing w:line="300" w:lineRule="exact"/>
        <w:jc w:val="right"/>
      </w:pPr>
      <w:r w:rsidRPr="003E0879">
        <w:rPr>
          <w:rFonts w:hint="eastAsia"/>
        </w:rPr>
        <w:t xml:space="preserve">　　年　　月　　日　</w:t>
      </w:r>
    </w:p>
    <w:p w14:paraId="66BDF81A" w14:textId="77777777" w:rsidR="00A03C13" w:rsidRPr="003E0879" w:rsidRDefault="00A03C13">
      <w:pPr>
        <w:wordWrap w:val="0"/>
        <w:overflowPunct w:val="0"/>
        <w:autoSpaceDE w:val="0"/>
        <w:autoSpaceDN w:val="0"/>
        <w:spacing w:line="300" w:lineRule="exact"/>
      </w:pPr>
      <w:r w:rsidRPr="003E0879">
        <w:rPr>
          <w:rFonts w:hint="eastAsia"/>
        </w:rPr>
        <w:t xml:space="preserve">　鬼北町長　　　　　</w:t>
      </w:r>
      <w:r w:rsidR="003718E4" w:rsidRPr="003E0879">
        <w:rPr>
          <w:rFonts w:hint="eastAsia"/>
        </w:rPr>
        <w:t xml:space="preserve">　</w:t>
      </w:r>
      <w:r w:rsidRPr="003E0879">
        <w:rPr>
          <w:rFonts w:hint="eastAsia"/>
        </w:rPr>
        <w:t>様</w:t>
      </w:r>
    </w:p>
    <w:p w14:paraId="20E3F1BC" w14:textId="77777777" w:rsidR="00A16F4C" w:rsidRPr="003E0879" w:rsidRDefault="00A16F4C" w:rsidP="00521EA7">
      <w:pPr>
        <w:wordWrap w:val="0"/>
        <w:overflowPunct w:val="0"/>
        <w:autoSpaceDE w:val="0"/>
        <w:autoSpaceDN w:val="0"/>
        <w:ind w:firstLineChars="2092" w:firstLine="4393"/>
      </w:pPr>
      <w:r w:rsidRPr="003E0879">
        <w:rPr>
          <w:rFonts w:hint="eastAsia"/>
        </w:rPr>
        <w:t>申請者</w:t>
      </w:r>
    </w:p>
    <w:p w14:paraId="63BD8F8A" w14:textId="77777777" w:rsidR="00A16F4C" w:rsidRPr="003E0879" w:rsidRDefault="00A16F4C" w:rsidP="00521EA7">
      <w:pPr>
        <w:wordWrap w:val="0"/>
        <w:overflowPunct w:val="0"/>
        <w:autoSpaceDE w:val="0"/>
        <w:autoSpaceDN w:val="0"/>
        <w:jc w:val="right"/>
        <w:rPr>
          <w:u w:val="single"/>
        </w:rPr>
      </w:pPr>
      <w:r w:rsidRPr="003E0879">
        <w:rPr>
          <w:rFonts w:hint="eastAsia"/>
        </w:rPr>
        <w:t xml:space="preserve">　</w:t>
      </w:r>
      <w:bookmarkStart w:id="0" w:name="_Hlk237529143"/>
      <w:r w:rsidRPr="003E0879">
        <w:rPr>
          <w:rFonts w:hint="eastAsia"/>
          <w:u w:val="single"/>
        </w:rPr>
        <w:t xml:space="preserve">住　　所　　　　　　　　　　　　　</w:t>
      </w:r>
    </w:p>
    <w:p w14:paraId="7A387D97" w14:textId="77777777" w:rsidR="00A16F4C" w:rsidRPr="003E0879" w:rsidRDefault="00A16F4C" w:rsidP="00521EA7">
      <w:pPr>
        <w:wordWrap w:val="0"/>
        <w:overflowPunct w:val="0"/>
        <w:autoSpaceDE w:val="0"/>
        <w:autoSpaceDN w:val="0"/>
        <w:jc w:val="right"/>
      </w:pPr>
      <w:r w:rsidRPr="003E0879">
        <w:rPr>
          <w:rFonts w:hint="eastAsia"/>
          <w:u w:val="single"/>
        </w:rPr>
        <w:t xml:space="preserve">氏　　名　　　　　　　　　　　　　</w:t>
      </w:r>
    </w:p>
    <w:p w14:paraId="64370F9A" w14:textId="77777777" w:rsidR="00A16F4C" w:rsidRPr="003E0879" w:rsidRDefault="00A16F4C" w:rsidP="00521EA7">
      <w:pPr>
        <w:wordWrap w:val="0"/>
        <w:overflowPunct w:val="0"/>
        <w:autoSpaceDE w:val="0"/>
        <w:autoSpaceDN w:val="0"/>
        <w:jc w:val="right"/>
        <w:rPr>
          <w:u w:val="single"/>
        </w:rPr>
      </w:pPr>
      <w:r w:rsidRPr="003E0879">
        <w:rPr>
          <w:rFonts w:hint="eastAsia"/>
          <w:u w:val="single"/>
        </w:rPr>
        <w:t xml:space="preserve">電話番号　　　　　　　　　　　　　</w:t>
      </w:r>
    </w:p>
    <w:bookmarkEnd w:id="0"/>
    <w:p w14:paraId="2F5E69A1" w14:textId="77777777" w:rsidR="00A524AD" w:rsidRPr="003E0879" w:rsidRDefault="00A524AD" w:rsidP="006649F5">
      <w:pPr>
        <w:overflowPunct w:val="0"/>
        <w:autoSpaceDE w:val="0"/>
        <w:autoSpaceDN w:val="0"/>
      </w:pPr>
    </w:p>
    <w:p w14:paraId="5407016E" w14:textId="77777777" w:rsidR="00A03C13" w:rsidRPr="003E0879" w:rsidRDefault="00A03C13">
      <w:pPr>
        <w:wordWrap w:val="0"/>
        <w:overflowPunct w:val="0"/>
        <w:autoSpaceDE w:val="0"/>
        <w:autoSpaceDN w:val="0"/>
        <w:spacing w:line="300" w:lineRule="exact"/>
      </w:pPr>
      <w:r w:rsidRPr="003E0879">
        <w:rPr>
          <w:rFonts w:hint="eastAsia"/>
        </w:rPr>
        <w:t xml:space="preserve">　次のとおり排水設備工事を</w:t>
      </w:r>
      <w:r w:rsidR="00057965" w:rsidRPr="003E0879">
        <w:rPr>
          <w:rFonts w:hint="eastAsia"/>
        </w:rPr>
        <w:t>行いた</w:t>
      </w:r>
      <w:r w:rsidRPr="003E0879">
        <w:rPr>
          <w:rFonts w:hint="eastAsia"/>
        </w:rPr>
        <w:t>いので、</w:t>
      </w:r>
      <w:r w:rsidR="00757A7D">
        <w:rPr>
          <w:rFonts w:hint="eastAsia"/>
        </w:rPr>
        <w:t>鬼北町農業集落排水処理施設条例施行規則第２条</w:t>
      </w:r>
      <w:r w:rsidR="003D11A9">
        <w:rPr>
          <w:rFonts w:hint="eastAsia"/>
        </w:rPr>
        <w:t>第１項</w:t>
      </w:r>
      <w:r w:rsidR="00757A7D">
        <w:rPr>
          <w:rFonts w:hint="eastAsia"/>
        </w:rPr>
        <w:t>の規定により</w:t>
      </w:r>
      <w:r w:rsidRPr="003E0879">
        <w:rPr>
          <w:rFonts w:hint="eastAsia"/>
        </w:rPr>
        <w:t>申請します。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3"/>
        <w:gridCol w:w="1837"/>
        <w:gridCol w:w="1697"/>
        <w:gridCol w:w="1132"/>
        <w:gridCol w:w="283"/>
        <w:gridCol w:w="424"/>
        <w:gridCol w:w="994"/>
      </w:tblGrid>
      <w:tr w:rsidR="00B81CF2" w:rsidRPr="003E0879" w14:paraId="29157757" w14:textId="77777777" w:rsidTr="004C38B0">
        <w:trPr>
          <w:trHeight w:val="397"/>
        </w:trPr>
        <w:tc>
          <w:tcPr>
            <w:tcW w:w="2128" w:type="dxa"/>
            <w:vAlign w:val="center"/>
          </w:tcPr>
          <w:p w14:paraId="2BCEBECA" w14:textId="77777777" w:rsidR="00B81CF2" w:rsidRPr="00B81CF2" w:rsidRDefault="00B81CF2" w:rsidP="0055733A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申請区分</w:t>
            </w:r>
          </w:p>
        </w:tc>
        <w:tc>
          <w:tcPr>
            <w:tcW w:w="6382" w:type="dxa"/>
            <w:gridSpan w:val="6"/>
            <w:vAlign w:val="center"/>
          </w:tcPr>
          <w:p w14:paraId="357A1F74" w14:textId="77777777" w:rsidR="00B81CF2" w:rsidRPr="003E0879" w:rsidRDefault="00B81CF2" w:rsidP="00585931">
            <w:pPr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□　新設　　　□　移転　　　□　改造　　　□　撤去</w:t>
            </w:r>
          </w:p>
        </w:tc>
      </w:tr>
      <w:tr w:rsidR="00B81CF2" w:rsidRPr="003E0879" w14:paraId="4B77E4BE" w14:textId="77777777" w:rsidTr="00DA4A1B">
        <w:trPr>
          <w:cantSplit/>
          <w:trHeight w:val="759"/>
        </w:trPr>
        <w:tc>
          <w:tcPr>
            <w:tcW w:w="2128" w:type="dxa"/>
            <w:vAlign w:val="center"/>
          </w:tcPr>
          <w:p w14:paraId="3790020C" w14:textId="77777777" w:rsidR="00B81CF2" w:rsidRPr="003E0879" w:rsidRDefault="00B81CF2" w:rsidP="00DA4A1B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設置</w:t>
            </w:r>
            <w:r w:rsidRPr="003E0879">
              <w:rPr>
                <w:rFonts w:hint="eastAsia"/>
              </w:rPr>
              <w:t>場所</w:t>
            </w:r>
          </w:p>
        </w:tc>
        <w:tc>
          <w:tcPr>
            <w:tcW w:w="4960" w:type="dxa"/>
            <w:gridSpan w:val="4"/>
            <w:vAlign w:val="center"/>
          </w:tcPr>
          <w:p w14:paraId="2AAB5E1A" w14:textId="77777777" w:rsidR="00B81CF2" w:rsidRPr="003E0879" w:rsidRDefault="00B81CF2" w:rsidP="00DA4A1B">
            <w:pPr>
              <w:overflowPunct w:val="0"/>
              <w:autoSpaceDE w:val="0"/>
              <w:autoSpaceDN w:val="0"/>
              <w:ind w:left="113" w:rightChars="-202" w:right="-424"/>
              <w:jc w:val="left"/>
            </w:pPr>
            <w:r w:rsidRPr="003E0879">
              <w:rPr>
                <w:rFonts w:hint="eastAsia"/>
              </w:rPr>
              <w:t xml:space="preserve">□　申請者住所と同じ　　　　　　　　　</w:t>
            </w:r>
          </w:p>
          <w:p w14:paraId="0B45D9D3" w14:textId="77777777" w:rsidR="00B81CF2" w:rsidRPr="00BC6444" w:rsidRDefault="00B81CF2" w:rsidP="00DA4A1B">
            <w:pPr>
              <w:overflowPunct w:val="0"/>
              <w:autoSpaceDE w:val="0"/>
              <w:autoSpaceDN w:val="0"/>
              <w:spacing w:line="120" w:lineRule="exact"/>
              <w:ind w:left="113" w:right="-1"/>
              <w:jc w:val="left"/>
            </w:pPr>
          </w:p>
          <w:p w14:paraId="11C226FB" w14:textId="77777777" w:rsidR="00B81CF2" w:rsidRPr="003E0879" w:rsidRDefault="00B81CF2" w:rsidP="00DA4A1B">
            <w:pPr>
              <w:overflowPunct w:val="0"/>
              <w:autoSpaceDE w:val="0"/>
              <w:autoSpaceDN w:val="0"/>
              <w:ind w:left="113" w:right="-141"/>
              <w:jc w:val="left"/>
            </w:pPr>
            <w:r w:rsidRPr="003E0879">
              <w:rPr>
                <w:rFonts w:hint="eastAsia"/>
              </w:rPr>
              <w:t xml:space="preserve">□　鬼北町大字　　　　　　　　　　　　</w:t>
            </w:r>
          </w:p>
        </w:tc>
        <w:tc>
          <w:tcPr>
            <w:tcW w:w="425" w:type="dxa"/>
            <w:vAlign w:val="center"/>
          </w:tcPr>
          <w:p w14:paraId="605E2EEB" w14:textId="77777777" w:rsidR="00B81CF2" w:rsidRDefault="00B81CF2" w:rsidP="00DA4A1B">
            <w:pPr>
              <w:overflowPunct w:val="0"/>
              <w:autoSpaceDE w:val="0"/>
              <w:autoSpaceDN w:val="0"/>
              <w:ind w:leftChars="-70" w:left="-147" w:right="-141"/>
              <w:jc w:val="center"/>
            </w:pPr>
            <w:r>
              <w:rPr>
                <w:rFonts w:hint="eastAsia"/>
              </w:rPr>
              <w:t>組</w:t>
            </w:r>
          </w:p>
          <w:p w14:paraId="183ACF01" w14:textId="77777777" w:rsidR="00B81CF2" w:rsidRDefault="00B81CF2" w:rsidP="00DA4A1B">
            <w:pPr>
              <w:overflowPunct w:val="0"/>
              <w:autoSpaceDE w:val="0"/>
              <w:autoSpaceDN w:val="0"/>
              <w:spacing w:line="120" w:lineRule="exact"/>
              <w:ind w:leftChars="-70" w:left="-147" w:right="-142"/>
              <w:jc w:val="center"/>
            </w:pPr>
          </w:p>
          <w:p w14:paraId="232426D7" w14:textId="77777777" w:rsidR="00B81CF2" w:rsidRPr="003E0879" w:rsidRDefault="00B81CF2" w:rsidP="00DA4A1B">
            <w:pPr>
              <w:overflowPunct w:val="0"/>
              <w:autoSpaceDE w:val="0"/>
              <w:autoSpaceDN w:val="0"/>
              <w:ind w:leftChars="-70" w:left="-147" w:right="-141"/>
              <w:jc w:val="center"/>
            </w:pPr>
            <w:r>
              <w:rPr>
                <w:rFonts w:hint="eastAsia"/>
              </w:rPr>
              <w:t>名</w:t>
            </w:r>
          </w:p>
        </w:tc>
        <w:tc>
          <w:tcPr>
            <w:tcW w:w="997" w:type="dxa"/>
            <w:vAlign w:val="center"/>
          </w:tcPr>
          <w:p w14:paraId="3CF2D8E7" w14:textId="77777777" w:rsidR="00B81CF2" w:rsidRPr="003E0879" w:rsidRDefault="00B81CF2" w:rsidP="00DA4A1B">
            <w:pPr>
              <w:overflowPunct w:val="0"/>
              <w:autoSpaceDE w:val="0"/>
              <w:autoSpaceDN w:val="0"/>
              <w:ind w:right="-141"/>
              <w:jc w:val="left"/>
            </w:pPr>
          </w:p>
        </w:tc>
      </w:tr>
      <w:tr w:rsidR="00B81CF2" w:rsidRPr="003E0879" w14:paraId="52E86C95" w14:textId="77777777" w:rsidTr="00DA4A1B">
        <w:trPr>
          <w:trHeight w:val="397"/>
        </w:trPr>
        <w:tc>
          <w:tcPr>
            <w:tcW w:w="2128" w:type="dxa"/>
            <w:vAlign w:val="center"/>
          </w:tcPr>
          <w:p w14:paraId="518F2A29" w14:textId="77777777" w:rsidR="00B81CF2" w:rsidRPr="003E0879" w:rsidRDefault="00B81CF2" w:rsidP="00DA4A1B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3E0879">
              <w:rPr>
                <w:rFonts w:hint="eastAsia"/>
              </w:rPr>
              <w:t>利用</w:t>
            </w:r>
            <w:r>
              <w:rPr>
                <w:rFonts w:hint="eastAsia"/>
              </w:rPr>
              <w:t>区分</w:t>
            </w:r>
          </w:p>
        </w:tc>
        <w:tc>
          <w:tcPr>
            <w:tcW w:w="6382" w:type="dxa"/>
            <w:gridSpan w:val="6"/>
            <w:vAlign w:val="center"/>
          </w:tcPr>
          <w:p w14:paraId="7C513843" w14:textId="77777777" w:rsidR="00B81CF2" w:rsidRPr="003E0879" w:rsidRDefault="00B81CF2" w:rsidP="00DA4A1B">
            <w:pPr>
              <w:overflowPunct w:val="0"/>
              <w:autoSpaceDE w:val="0"/>
              <w:autoSpaceDN w:val="0"/>
              <w:ind w:left="113" w:right="113"/>
            </w:pPr>
            <w:r w:rsidRPr="003E0879">
              <w:rPr>
                <w:rFonts w:hint="eastAsia"/>
              </w:rPr>
              <w:t>□　家庭用　　　□　事業用　　　□　その他（　　　　　　）</w:t>
            </w:r>
          </w:p>
        </w:tc>
      </w:tr>
      <w:tr w:rsidR="004C38B0" w:rsidRPr="003E0879" w14:paraId="667D2560" w14:textId="77777777" w:rsidTr="004C38B0">
        <w:trPr>
          <w:trHeight w:val="397"/>
        </w:trPr>
        <w:tc>
          <w:tcPr>
            <w:tcW w:w="2128" w:type="dxa"/>
            <w:vAlign w:val="center"/>
          </w:tcPr>
          <w:p w14:paraId="399A6EEA" w14:textId="77777777" w:rsidR="004C38B0" w:rsidRPr="003E0879" w:rsidRDefault="004C38B0" w:rsidP="0055733A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利用水の種類</w:t>
            </w:r>
          </w:p>
        </w:tc>
        <w:tc>
          <w:tcPr>
            <w:tcW w:w="6382" w:type="dxa"/>
            <w:gridSpan w:val="6"/>
            <w:vAlign w:val="center"/>
          </w:tcPr>
          <w:p w14:paraId="749DD83A" w14:textId="77777777" w:rsidR="004C38B0" w:rsidRPr="003E0879" w:rsidRDefault="004C38B0" w:rsidP="00585931">
            <w:pPr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□　水道　　□　地下水　　□　併用　　□　その他（　　　）</w:t>
            </w:r>
          </w:p>
        </w:tc>
      </w:tr>
      <w:tr w:rsidR="000F32B0" w:rsidRPr="003E0879" w14:paraId="2E7EBBF0" w14:textId="77777777" w:rsidTr="004C38B0">
        <w:trPr>
          <w:trHeight w:val="397"/>
        </w:trPr>
        <w:tc>
          <w:tcPr>
            <w:tcW w:w="2128" w:type="dxa"/>
            <w:vMerge w:val="restart"/>
            <w:vAlign w:val="center"/>
          </w:tcPr>
          <w:p w14:paraId="6A0FBAE6" w14:textId="77777777" w:rsidR="000F32B0" w:rsidRPr="003E0879" w:rsidRDefault="004C38B0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工事</w:t>
            </w:r>
            <w:r w:rsidR="000F32B0" w:rsidRPr="003E0879">
              <w:rPr>
                <w:rFonts w:hint="eastAsia"/>
              </w:rPr>
              <w:t>期間</w:t>
            </w:r>
          </w:p>
        </w:tc>
        <w:tc>
          <w:tcPr>
            <w:tcW w:w="1841" w:type="dxa"/>
            <w:vAlign w:val="center"/>
          </w:tcPr>
          <w:p w14:paraId="78820063" w14:textId="77777777" w:rsidR="000F32B0" w:rsidRPr="003E0879" w:rsidRDefault="000F32B0" w:rsidP="000F32B0">
            <w:pPr>
              <w:overflowPunct w:val="0"/>
              <w:autoSpaceDE w:val="0"/>
              <w:autoSpaceDN w:val="0"/>
              <w:ind w:left="113" w:right="113"/>
              <w:jc w:val="distribute"/>
            </w:pPr>
            <w:r w:rsidRPr="003E0879">
              <w:rPr>
                <w:rFonts w:hint="eastAsia"/>
              </w:rPr>
              <w:t>着工</w:t>
            </w:r>
            <w:r w:rsidR="004C38B0">
              <w:rPr>
                <w:rFonts w:hint="eastAsia"/>
              </w:rPr>
              <w:t>予定</w:t>
            </w:r>
          </w:p>
        </w:tc>
        <w:tc>
          <w:tcPr>
            <w:tcW w:w="4541" w:type="dxa"/>
            <w:gridSpan w:val="5"/>
            <w:vAlign w:val="center"/>
          </w:tcPr>
          <w:p w14:paraId="2E55D951" w14:textId="77777777" w:rsidR="000F32B0" w:rsidRPr="003E0879" w:rsidRDefault="000F32B0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3E0879">
              <w:rPr>
                <w:rFonts w:hint="eastAsia"/>
              </w:rPr>
              <w:t xml:space="preserve">　　　　年　　月　　日</w:t>
            </w:r>
          </w:p>
        </w:tc>
      </w:tr>
      <w:tr w:rsidR="000F32B0" w:rsidRPr="003E0879" w14:paraId="2FBCA041" w14:textId="77777777" w:rsidTr="004C38B0">
        <w:trPr>
          <w:trHeight w:val="397"/>
        </w:trPr>
        <w:tc>
          <w:tcPr>
            <w:tcW w:w="2128" w:type="dxa"/>
            <w:vMerge/>
            <w:vAlign w:val="center"/>
          </w:tcPr>
          <w:p w14:paraId="4EFCB2EA" w14:textId="77777777" w:rsidR="000F32B0" w:rsidRPr="003E0879" w:rsidRDefault="000F32B0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  <w:tc>
          <w:tcPr>
            <w:tcW w:w="1841" w:type="dxa"/>
            <w:vAlign w:val="center"/>
          </w:tcPr>
          <w:p w14:paraId="4F6894D9" w14:textId="77777777" w:rsidR="000F32B0" w:rsidRPr="003E0879" w:rsidRDefault="000F32B0" w:rsidP="000F32B0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3E0879">
              <w:rPr>
                <w:rFonts w:hint="eastAsia"/>
              </w:rPr>
              <w:t>完成</w:t>
            </w:r>
            <w:r w:rsidR="004C38B0">
              <w:rPr>
                <w:rFonts w:hint="eastAsia"/>
              </w:rPr>
              <w:t>予定</w:t>
            </w:r>
          </w:p>
        </w:tc>
        <w:tc>
          <w:tcPr>
            <w:tcW w:w="4541" w:type="dxa"/>
            <w:gridSpan w:val="5"/>
            <w:vAlign w:val="center"/>
          </w:tcPr>
          <w:p w14:paraId="7A231A80" w14:textId="77777777" w:rsidR="000F32B0" w:rsidRPr="003E0879" w:rsidRDefault="000F32B0" w:rsidP="000F32B0">
            <w:pPr>
              <w:wordWrap w:val="0"/>
              <w:overflowPunct w:val="0"/>
              <w:autoSpaceDE w:val="0"/>
              <w:autoSpaceDN w:val="0"/>
              <w:ind w:left="113" w:right="113" w:firstLineChars="400" w:firstLine="840"/>
            </w:pPr>
            <w:r w:rsidRPr="003E0879">
              <w:rPr>
                <w:rFonts w:hint="eastAsia"/>
              </w:rPr>
              <w:t>年　　月　　日</w:t>
            </w:r>
          </w:p>
        </w:tc>
      </w:tr>
      <w:tr w:rsidR="00F069F5" w:rsidRPr="003E0879" w14:paraId="2A0331A4" w14:textId="77777777" w:rsidTr="004C38B0">
        <w:trPr>
          <w:trHeight w:val="397"/>
        </w:trPr>
        <w:tc>
          <w:tcPr>
            <w:tcW w:w="2128" w:type="dxa"/>
            <w:vMerge w:val="restart"/>
            <w:vAlign w:val="center"/>
          </w:tcPr>
          <w:p w14:paraId="725CABE9" w14:textId="77777777" w:rsidR="00F069F5" w:rsidRPr="003E0879" w:rsidRDefault="004C38B0" w:rsidP="004E1955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bookmarkStart w:id="1" w:name="_Hlk238635076"/>
            <w:r>
              <w:rPr>
                <w:rFonts w:hint="eastAsia"/>
              </w:rPr>
              <w:t>工事</w:t>
            </w:r>
            <w:r w:rsidR="00F069F5" w:rsidRPr="003E0879">
              <w:rPr>
                <w:rFonts w:hint="eastAsia"/>
              </w:rPr>
              <w:t>業者</w:t>
            </w:r>
          </w:p>
        </w:tc>
        <w:tc>
          <w:tcPr>
            <w:tcW w:w="1841" w:type="dxa"/>
            <w:vAlign w:val="center"/>
          </w:tcPr>
          <w:p w14:paraId="683C02BA" w14:textId="77777777" w:rsidR="00F069F5" w:rsidRPr="003E0879" w:rsidRDefault="00F069F5" w:rsidP="00CB5815">
            <w:pPr>
              <w:overflowPunct w:val="0"/>
              <w:autoSpaceDE w:val="0"/>
              <w:autoSpaceDN w:val="0"/>
              <w:ind w:left="138" w:right="139"/>
              <w:jc w:val="distribute"/>
            </w:pPr>
            <w:r w:rsidRPr="003E0879">
              <w:rPr>
                <w:rFonts w:hint="eastAsia"/>
              </w:rPr>
              <w:t>住所</w:t>
            </w:r>
          </w:p>
        </w:tc>
        <w:tc>
          <w:tcPr>
            <w:tcW w:w="4541" w:type="dxa"/>
            <w:gridSpan w:val="5"/>
            <w:vAlign w:val="center"/>
          </w:tcPr>
          <w:p w14:paraId="614187CA" w14:textId="77777777" w:rsidR="00F069F5" w:rsidRPr="003E0879" w:rsidRDefault="00F069F5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 w:rsidRPr="003E0879">
              <w:rPr>
                <w:rFonts w:hint="eastAsia"/>
              </w:rPr>
              <w:t xml:space="preserve">　</w:t>
            </w:r>
          </w:p>
        </w:tc>
      </w:tr>
      <w:tr w:rsidR="00F069F5" w:rsidRPr="003E0879" w14:paraId="7EB9FFD6" w14:textId="77777777" w:rsidTr="004C38B0">
        <w:trPr>
          <w:trHeight w:val="397"/>
        </w:trPr>
        <w:tc>
          <w:tcPr>
            <w:tcW w:w="2128" w:type="dxa"/>
            <w:vMerge/>
            <w:vAlign w:val="center"/>
          </w:tcPr>
          <w:p w14:paraId="57943193" w14:textId="77777777" w:rsidR="00F069F5" w:rsidRPr="003E0879" w:rsidRDefault="00F069F5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spacing w:val="40"/>
              </w:rPr>
            </w:pPr>
          </w:p>
        </w:tc>
        <w:tc>
          <w:tcPr>
            <w:tcW w:w="1841" w:type="dxa"/>
            <w:vAlign w:val="center"/>
          </w:tcPr>
          <w:p w14:paraId="6B3EBBCD" w14:textId="77777777" w:rsidR="00F069F5" w:rsidRPr="003E0879" w:rsidRDefault="00F069F5" w:rsidP="00CB5815">
            <w:pPr>
              <w:wordWrap w:val="0"/>
              <w:overflowPunct w:val="0"/>
              <w:autoSpaceDE w:val="0"/>
              <w:autoSpaceDN w:val="0"/>
              <w:ind w:left="138" w:right="139"/>
              <w:jc w:val="distribute"/>
            </w:pPr>
            <w:r w:rsidRPr="003E0879">
              <w:rPr>
                <w:rFonts w:hint="eastAsia"/>
              </w:rPr>
              <w:t>業者名</w:t>
            </w:r>
          </w:p>
        </w:tc>
        <w:tc>
          <w:tcPr>
            <w:tcW w:w="4541" w:type="dxa"/>
            <w:gridSpan w:val="5"/>
            <w:vAlign w:val="center"/>
          </w:tcPr>
          <w:p w14:paraId="60B79AC9" w14:textId="77777777" w:rsidR="00F069F5" w:rsidRPr="003E0879" w:rsidRDefault="00F069F5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</w:p>
        </w:tc>
      </w:tr>
      <w:tr w:rsidR="004C38B0" w:rsidRPr="003E0879" w14:paraId="1B0D91B8" w14:textId="77777777" w:rsidTr="00E93C63">
        <w:trPr>
          <w:trHeight w:val="397"/>
        </w:trPr>
        <w:tc>
          <w:tcPr>
            <w:tcW w:w="2128" w:type="dxa"/>
            <w:vMerge/>
            <w:vAlign w:val="center"/>
          </w:tcPr>
          <w:p w14:paraId="4098A762" w14:textId="77777777" w:rsidR="004C38B0" w:rsidRPr="003E0879" w:rsidRDefault="004C38B0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spacing w:val="40"/>
              </w:rPr>
            </w:pPr>
          </w:p>
        </w:tc>
        <w:tc>
          <w:tcPr>
            <w:tcW w:w="1841" w:type="dxa"/>
            <w:vAlign w:val="center"/>
          </w:tcPr>
          <w:p w14:paraId="3B5A3125" w14:textId="77777777" w:rsidR="004C38B0" w:rsidRPr="003E0879" w:rsidRDefault="004C38B0" w:rsidP="00CB5815">
            <w:pPr>
              <w:wordWrap w:val="0"/>
              <w:overflowPunct w:val="0"/>
              <w:autoSpaceDE w:val="0"/>
              <w:autoSpaceDN w:val="0"/>
              <w:ind w:left="138" w:right="139"/>
              <w:jc w:val="distribute"/>
            </w:pPr>
            <w:r>
              <w:rPr>
                <w:rFonts w:hint="eastAsia"/>
              </w:rPr>
              <w:t>責任技術者氏名</w:t>
            </w:r>
          </w:p>
        </w:tc>
        <w:tc>
          <w:tcPr>
            <w:tcW w:w="1701" w:type="dxa"/>
            <w:vAlign w:val="center"/>
          </w:tcPr>
          <w:p w14:paraId="0E1C2A6B" w14:textId="77777777" w:rsidR="004C38B0" w:rsidRPr="003E0879" w:rsidRDefault="002249B5" w:rsidP="002249B5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　　　　　</w:t>
            </w:r>
          </w:p>
        </w:tc>
        <w:tc>
          <w:tcPr>
            <w:tcW w:w="1134" w:type="dxa"/>
            <w:vAlign w:val="center"/>
          </w:tcPr>
          <w:p w14:paraId="6993F368" w14:textId="77777777" w:rsidR="004C38B0" w:rsidRPr="003E0879" w:rsidRDefault="004C38B0" w:rsidP="002249B5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706" w:type="dxa"/>
            <w:gridSpan w:val="3"/>
            <w:vAlign w:val="center"/>
          </w:tcPr>
          <w:p w14:paraId="6BEDC0E2" w14:textId="77777777" w:rsidR="004C38B0" w:rsidRPr="003E0879" w:rsidRDefault="004C38B0" w:rsidP="00F069F5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</w:p>
        </w:tc>
      </w:tr>
      <w:bookmarkEnd w:id="1"/>
      <w:tr w:rsidR="00A03C13" w:rsidRPr="003E0879" w14:paraId="4FC60592" w14:textId="77777777" w:rsidTr="00BC6444">
        <w:trPr>
          <w:trHeight w:val="1482"/>
        </w:trPr>
        <w:tc>
          <w:tcPr>
            <w:tcW w:w="2128" w:type="dxa"/>
            <w:vAlign w:val="center"/>
          </w:tcPr>
          <w:p w14:paraId="729BFDCF" w14:textId="77777777" w:rsidR="00A03C13" w:rsidRPr="003E0879" w:rsidRDefault="00A03C1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3E0879">
              <w:rPr>
                <w:rFonts w:hint="eastAsia"/>
                <w:spacing w:val="105"/>
              </w:rPr>
              <w:t>添付書</w:t>
            </w:r>
            <w:r w:rsidRPr="003E0879">
              <w:rPr>
                <w:rFonts w:hint="eastAsia"/>
              </w:rPr>
              <w:t>類</w:t>
            </w:r>
          </w:p>
        </w:tc>
        <w:tc>
          <w:tcPr>
            <w:tcW w:w="6382" w:type="dxa"/>
            <w:gridSpan w:val="6"/>
            <w:vAlign w:val="center"/>
          </w:tcPr>
          <w:p w14:paraId="6564D05A" w14:textId="77777777" w:rsidR="00F069F5" w:rsidRPr="003E0879" w:rsidRDefault="00F069F5" w:rsidP="00B81CF2">
            <w:pPr>
              <w:wordWrap w:val="0"/>
              <w:overflowPunct w:val="0"/>
              <w:autoSpaceDE w:val="0"/>
              <w:autoSpaceDN w:val="0"/>
              <w:spacing w:line="120" w:lineRule="exact"/>
              <w:ind w:leftChars="65" w:left="136"/>
            </w:pPr>
          </w:p>
          <w:p w14:paraId="679A0B19" w14:textId="77777777" w:rsidR="00F069F5" w:rsidRPr="003E0879" w:rsidRDefault="00732F07" w:rsidP="00CB5815">
            <w:pPr>
              <w:wordWrap w:val="0"/>
              <w:overflowPunct w:val="0"/>
              <w:autoSpaceDE w:val="0"/>
              <w:autoSpaceDN w:val="0"/>
              <w:spacing w:line="240" w:lineRule="exact"/>
              <w:ind w:leftChars="65" w:left="136"/>
            </w:pPr>
            <w:r w:rsidRPr="003E0879">
              <w:rPr>
                <w:rFonts w:hint="eastAsia"/>
              </w:rPr>
              <w:t>１</w:t>
            </w:r>
            <w:r w:rsidR="00F069F5" w:rsidRPr="003E0879">
              <w:rPr>
                <w:rFonts w:hint="eastAsia"/>
              </w:rPr>
              <w:t xml:space="preserve">　次の事項を表示した縮尺</w:t>
            </w:r>
            <w:r w:rsidR="00F069F5" w:rsidRPr="003E0879">
              <w:t>300</w:t>
            </w:r>
            <w:r w:rsidR="00F069F5" w:rsidRPr="003E0879">
              <w:rPr>
                <w:rFonts w:hint="eastAsia"/>
              </w:rPr>
              <w:t>分の</w:t>
            </w:r>
            <w:r w:rsidR="00F069F5" w:rsidRPr="003E0879">
              <w:t>1</w:t>
            </w:r>
            <w:r w:rsidR="004A3F7B">
              <w:rPr>
                <w:rFonts w:hint="eastAsia"/>
              </w:rPr>
              <w:t>程度</w:t>
            </w:r>
            <w:r w:rsidR="00F069F5" w:rsidRPr="003E0879">
              <w:rPr>
                <w:rFonts w:hint="eastAsia"/>
              </w:rPr>
              <w:t>の計画平面図</w:t>
            </w:r>
          </w:p>
          <w:p w14:paraId="1BA8A855" w14:textId="77777777" w:rsidR="00F069F5" w:rsidRPr="003E0879" w:rsidRDefault="00F069F5" w:rsidP="00CB5815">
            <w:pPr>
              <w:wordWrap w:val="0"/>
              <w:overflowPunct w:val="0"/>
              <w:autoSpaceDE w:val="0"/>
              <w:autoSpaceDN w:val="0"/>
              <w:spacing w:line="240" w:lineRule="exact"/>
              <w:ind w:leftChars="65" w:left="136"/>
            </w:pPr>
            <w:r w:rsidRPr="003E0879">
              <w:rPr>
                <w:rFonts w:hint="eastAsia"/>
              </w:rPr>
              <w:t xml:space="preserve">　</w:t>
            </w:r>
            <w:r w:rsidR="00732F07" w:rsidRPr="003E0879">
              <w:t>(1)</w:t>
            </w:r>
            <w:r w:rsidRPr="003E0879">
              <w:rPr>
                <w:rFonts w:hint="eastAsia"/>
              </w:rPr>
              <w:t xml:space="preserve">　施工地の境界線及び方位</w:t>
            </w:r>
          </w:p>
          <w:p w14:paraId="304E8E16" w14:textId="5F84D4C0" w:rsidR="00F069F5" w:rsidRPr="003E0879" w:rsidRDefault="00F069F5" w:rsidP="00A36A84">
            <w:pPr>
              <w:wordWrap w:val="0"/>
              <w:overflowPunct w:val="0"/>
              <w:autoSpaceDE w:val="0"/>
              <w:autoSpaceDN w:val="0"/>
              <w:spacing w:line="320" w:lineRule="exact"/>
              <w:ind w:leftChars="65" w:left="136"/>
            </w:pPr>
            <w:r w:rsidRPr="003E0879">
              <w:rPr>
                <w:rFonts w:hint="eastAsia"/>
              </w:rPr>
              <w:t xml:space="preserve">　</w:t>
            </w:r>
            <w:r w:rsidR="00732F07" w:rsidRPr="003E0879">
              <w:t>(2)</w:t>
            </w:r>
            <w:r w:rsidRPr="003E0879">
              <w:rPr>
                <w:rFonts w:hint="eastAsia"/>
              </w:rPr>
              <w:t xml:space="preserve">　道路及び付近の既設入孔</w:t>
            </w:r>
            <w:r w:rsidR="00A36A84">
              <w:rPr>
                <w:rFonts w:hint="eastAsia"/>
              </w:rPr>
              <w:t>並びに</w:t>
            </w:r>
            <w:r w:rsidRPr="003E0879">
              <w:rPr>
                <w:rFonts w:hint="eastAsia"/>
              </w:rPr>
              <w:t>汚水</w:t>
            </w:r>
            <w:r w:rsidR="00A36A84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36A84" w:rsidRPr="00A36A84">
                    <w:rPr>
                      <w:rFonts w:hAnsi="ＭＳ 明朝" w:hint="eastAsia"/>
                      <w:sz w:val="10"/>
                    </w:rPr>
                    <w:t>ます</w:t>
                  </w:r>
                </w:rt>
                <w:rubyBase>
                  <w:r w:rsidR="00A36A84">
                    <w:rPr>
                      <w:rFonts w:hint="eastAsia"/>
                    </w:rPr>
                    <w:t>桝</w:t>
                  </w:r>
                </w:rubyBase>
              </w:ruby>
            </w:r>
          </w:p>
          <w:p w14:paraId="50ADA73A" w14:textId="77777777" w:rsidR="004A3F7B" w:rsidRDefault="00F069F5" w:rsidP="00A36A84">
            <w:pPr>
              <w:wordWrap w:val="0"/>
              <w:overflowPunct w:val="0"/>
              <w:autoSpaceDE w:val="0"/>
              <w:autoSpaceDN w:val="0"/>
              <w:spacing w:line="320" w:lineRule="exact"/>
              <w:ind w:leftChars="65" w:left="136"/>
            </w:pPr>
            <w:r w:rsidRPr="003E0879">
              <w:rPr>
                <w:rFonts w:hint="eastAsia"/>
              </w:rPr>
              <w:t xml:space="preserve">　</w:t>
            </w:r>
            <w:r w:rsidR="00732F07" w:rsidRPr="003E0879">
              <w:t>(3)</w:t>
            </w:r>
            <w:r w:rsidRPr="003E0879">
              <w:rPr>
                <w:rFonts w:hint="eastAsia"/>
              </w:rPr>
              <w:t xml:space="preserve">　管</w:t>
            </w:r>
            <w:r w:rsidR="00A36A84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36A84" w:rsidRPr="00A36A84">
                    <w:rPr>
                      <w:rFonts w:hAnsi="ＭＳ 明朝" w:hint="eastAsia"/>
                      <w:sz w:val="10"/>
                    </w:rPr>
                    <w:t>きょ</w:t>
                  </w:r>
                </w:rt>
                <w:rubyBase>
                  <w:r w:rsidR="00A36A84">
                    <w:rPr>
                      <w:rFonts w:hint="eastAsia"/>
                    </w:rPr>
                    <w:t>渠</w:t>
                  </w:r>
                </w:rubyBase>
              </w:ruby>
            </w:r>
            <w:r w:rsidR="004A3F7B">
              <w:rPr>
                <w:rFonts w:hint="eastAsia"/>
              </w:rPr>
              <w:t>（雨水管を含む）</w:t>
            </w:r>
            <w:r w:rsidRPr="003E0879">
              <w:rPr>
                <w:rFonts w:hint="eastAsia"/>
              </w:rPr>
              <w:t>の位置及び設備（便所、浴室、手洗、</w:t>
            </w:r>
          </w:p>
          <w:p w14:paraId="30F52F9E" w14:textId="77777777" w:rsidR="004A3F7B" w:rsidRDefault="00A36A84" w:rsidP="00A36A84">
            <w:pPr>
              <w:wordWrap w:val="0"/>
              <w:overflowPunct w:val="0"/>
              <w:autoSpaceDE w:val="0"/>
              <w:autoSpaceDN w:val="0"/>
              <w:spacing w:line="320" w:lineRule="exact"/>
              <w:ind w:leftChars="65" w:left="136" w:firstLineChars="250" w:firstLine="525"/>
            </w:pP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36A84" w:rsidRPr="00A36A84">
                    <w:rPr>
                      <w:rFonts w:hAnsi="ＭＳ 明朝" w:hint="eastAsia"/>
                      <w:sz w:val="10"/>
                    </w:rPr>
                    <w:t>ちゅう</w:t>
                  </w:r>
                </w:rt>
                <w:rubyBase>
                  <w:r w:rsidR="00A36A84">
                    <w:rPr>
                      <w:rFonts w:hint="eastAsia"/>
                    </w:rPr>
                    <w:t>厨</w:t>
                  </w:r>
                </w:rubyBase>
              </w:ruby>
            </w:r>
            <w:r w:rsidR="00F069F5" w:rsidRPr="003E0879">
              <w:rPr>
                <w:rFonts w:hint="eastAsia"/>
              </w:rPr>
              <w:t>房等）の配置</w:t>
            </w:r>
          </w:p>
          <w:p w14:paraId="4930882E" w14:textId="77777777" w:rsidR="00F069F5" w:rsidRDefault="00732F07" w:rsidP="004A3F7B">
            <w:pPr>
              <w:wordWrap w:val="0"/>
              <w:overflowPunct w:val="0"/>
              <w:autoSpaceDE w:val="0"/>
              <w:autoSpaceDN w:val="0"/>
              <w:spacing w:line="240" w:lineRule="exact"/>
              <w:ind w:firstLineChars="50" w:firstLine="105"/>
            </w:pPr>
            <w:r w:rsidRPr="003E0879">
              <w:rPr>
                <w:rFonts w:hint="eastAsia"/>
              </w:rPr>
              <w:t>２</w:t>
            </w:r>
            <w:r w:rsidR="00F069F5" w:rsidRPr="003E0879">
              <w:rPr>
                <w:rFonts w:hint="eastAsia"/>
              </w:rPr>
              <w:t xml:space="preserve">　管渠の勾配の分かる縮尺</w:t>
            </w:r>
            <w:r w:rsidR="00F069F5" w:rsidRPr="003E0879">
              <w:t>300</w:t>
            </w:r>
            <w:r w:rsidR="00F069F5" w:rsidRPr="003E0879">
              <w:rPr>
                <w:rFonts w:hint="eastAsia"/>
              </w:rPr>
              <w:t>分の</w:t>
            </w:r>
            <w:r w:rsidR="00F069F5" w:rsidRPr="003E0879">
              <w:t>1</w:t>
            </w:r>
            <w:r w:rsidR="004A3F7B">
              <w:rPr>
                <w:rFonts w:hint="eastAsia"/>
              </w:rPr>
              <w:t>程度</w:t>
            </w:r>
            <w:r w:rsidR="00F069F5" w:rsidRPr="003E0879">
              <w:rPr>
                <w:rFonts w:hint="eastAsia"/>
              </w:rPr>
              <w:t>の</w:t>
            </w:r>
            <w:r w:rsidR="004C38B0">
              <w:rPr>
                <w:rFonts w:hint="eastAsia"/>
              </w:rPr>
              <w:t>計画</w:t>
            </w:r>
            <w:r w:rsidR="00F069F5" w:rsidRPr="003E0879">
              <w:rPr>
                <w:rFonts w:hint="eastAsia"/>
              </w:rPr>
              <w:t>縦断図</w:t>
            </w:r>
          </w:p>
          <w:p w14:paraId="65E526FF" w14:textId="77777777" w:rsidR="00F0225D" w:rsidRDefault="00F0225D" w:rsidP="00A36A84">
            <w:pPr>
              <w:wordWrap w:val="0"/>
              <w:overflowPunct w:val="0"/>
              <w:autoSpaceDE w:val="0"/>
              <w:autoSpaceDN w:val="0"/>
              <w:spacing w:line="120" w:lineRule="exact"/>
              <w:ind w:leftChars="65" w:left="136"/>
            </w:pPr>
          </w:p>
          <w:p w14:paraId="2316001F" w14:textId="789A7403" w:rsidR="00F0225D" w:rsidRDefault="00F0225D" w:rsidP="00B81CF2">
            <w:pPr>
              <w:wordWrap w:val="0"/>
              <w:overflowPunct w:val="0"/>
              <w:autoSpaceDE w:val="0"/>
              <w:autoSpaceDN w:val="0"/>
              <w:spacing w:line="240" w:lineRule="exact"/>
              <w:ind w:firstLineChars="50" w:firstLine="105"/>
            </w:pPr>
            <w:r>
              <w:rPr>
                <w:rFonts w:hint="eastAsia"/>
              </w:rPr>
              <w:t>※公共桝を新設する場合には、別途</w:t>
            </w:r>
            <w:r w:rsidR="007C5241">
              <w:rPr>
                <w:rFonts w:hint="eastAsia"/>
              </w:rPr>
              <w:t>本</w:t>
            </w:r>
            <w:r>
              <w:rPr>
                <w:rFonts w:hint="eastAsia"/>
              </w:rPr>
              <w:t>様式による申請が必要</w:t>
            </w:r>
            <w:r w:rsidR="00214EC0">
              <w:rPr>
                <w:rFonts w:hint="eastAsia"/>
              </w:rPr>
              <w:t>です。</w:t>
            </w:r>
          </w:p>
          <w:p w14:paraId="1E0F65ED" w14:textId="77777777" w:rsidR="00B81CF2" w:rsidRPr="003E0879" w:rsidRDefault="00B81CF2" w:rsidP="00B81CF2">
            <w:pPr>
              <w:wordWrap w:val="0"/>
              <w:overflowPunct w:val="0"/>
              <w:autoSpaceDE w:val="0"/>
              <w:autoSpaceDN w:val="0"/>
              <w:spacing w:line="120" w:lineRule="exact"/>
              <w:ind w:firstLineChars="50" w:firstLine="105"/>
            </w:pPr>
          </w:p>
        </w:tc>
      </w:tr>
    </w:tbl>
    <w:p w14:paraId="7AD08F06" w14:textId="77777777" w:rsidR="00A03C13" w:rsidRDefault="00CC2BEF" w:rsidP="00A524AD">
      <w:pPr>
        <w:wordWrap w:val="0"/>
        <w:overflowPunct w:val="0"/>
        <w:autoSpaceDE w:val="0"/>
        <w:autoSpaceDN w:val="0"/>
        <w:rPr>
          <w:rFonts w:hAnsi="ＭＳ 明朝"/>
        </w:rPr>
      </w:pPr>
      <w:r>
        <w:rPr>
          <w:rFonts w:hint="eastAsia"/>
        </w:rPr>
        <w:t>※該当する</w:t>
      </w:r>
      <w:r w:rsidRPr="003E0879">
        <w:rPr>
          <w:rFonts w:hint="eastAsia"/>
        </w:rPr>
        <w:t>□に</w:t>
      </w:r>
      <w:r w:rsidRPr="003E0879">
        <w:rPr>
          <w:rFonts w:hAnsi="ＭＳ 明朝" w:hint="eastAsia"/>
        </w:rPr>
        <w:t>✓</w:t>
      </w:r>
      <w:r>
        <w:rPr>
          <w:rFonts w:hAnsi="ＭＳ 明朝" w:hint="eastAsia"/>
        </w:rPr>
        <w:t>を記入</w:t>
      </w:r>
      <w:r w:rsidR="00E93C63">
        <w:rPr>
          <w:rFonts w:hAnsi="ＭＳ 明朝" w:hint="eastAsia"/>
        </w:rPr>
        <w:t>してください</w:t>
      </w:r>
      <w:r>
        <w:rPr>
          <w:rFonts w:hAnsi="ＭＳ 明朝" w:hint="eastAsia"/>
        </w:rPr>
        <w:t>。</w:t>
      </w:r>
    </w:p>
    <w:p w14:paraId="2E0BC2FB" w14:textId="77777777" w:rsidR="006649F5" w:rsidRDefault="006649F5" w:rsidP="00E93C63">
      <w:pPr>
        <w:wordWrap w:val="0"/>
        <w:overflowPunct w:val="0"/>
        <w:autoSpaceDE w:val="0"/>
        <w:autoSpaceDN w:val="0"/>
        <w:spacing w:line="120" w:lineRule="exact"/>
      </w:pPr>
    </w:p>
    <w:p w14:paraId="1443DCF2" w14:textId="77777777" w:rsidR="00A16F4C" w:rsidRDefault="004C38B0" w:rsidP="004C38B0">
      <w:pPr>
        <w:overflowPunct w:val="0"/>
        <w:autoSpaceDE w:val="0"/>
        <w:autoSpaceDN w:val="0"/>
        <w:jc w:val="center"/>
      </w:pPr>
      <w:r>
        <w:rPr>
          <w:rFonts w:hint="eastAsia"/>
        </w:rPr>
        <w:t>承　諾　書</w:t>
      </w:r>
    </w:p>
    <w:p w14:paraId="0A7FE784" w14:textId="77777777" w:rsidR="00E93C63" w:rsidRDefault="00E93C63" w:rsidP="006649F5">
      <w:pPr>
        <w:overflowPunct w:val="0"/>
        <w:autoSpaceDE w:val="0"/>
        <w:autoSpaceDN w:val="0"/>
        <w:spacing w:line="240" w:lineRule="exact"/>
        <w:jc w:val="center"/>
      </w:pPr>
    </w:p>
    <w:p w14:paraId="67E15DE3" w14:textId="77777777" w:rsidR="004C38B0" w:rsidRDefault="004C38B0" w:rsidP="00A524A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上記の排水設備工事について承諾します。（この欄は、申請者と異なるときに記入してください。）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1"/>
        <w:gridCol w:w="1978"/>
        <w:gridCol w:w="990"/>
        <w:gridCol w:w="3401"/>
      </w:tblGrid>
      <w:tr w:rsidR="00E93C63" w:rsidRPr="003E0879" w14:paraId="5F7AC581" w14:textId="77777777" w:rsidTr="00E93C63">
        <w:trPr>
          <w:trHeight w:val="397"/>
        </w:trPr>
        <w:tc>
          <w:tcPr>
            <w:tcW w:w="2126" w:type="dxa"/>
            <w:vAlign w:val="center"/>
          </w:tcPr>
          <w:p w14:paraId="4BDBAA60" w14:textId="77777777" w:rsidR="00E93C63" w:rsidRPr="003E0879" w:rsidRDefault="00E93C63" w:rsidP="00157066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建物所有者氏名</w:t>
            </w:r>
          </w:p>
        </w:tc>
        <w:tc>
          <w:tcPr>
            <w:tcW w:w="1982" w:type="dxa"/>
            <w:vAlign w:val="center"/>
          </w:tcPr>
          <w:p w14:paraId="452407B5" w14:textId="77777777" w:rsidR="00E93C63" w:rsidRPr="003E0879" w:rsidRDefault="00E93C63" w:rsidP="00E93C63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</w:pP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</w:rPr>
              <w:instrText>○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992" w:type="dxa"/>
            <w:vAlign w:val="center"/>
          </w:tcPr>
          <w:p w14:paraId="124874A3" w14:textId="77777777" w:rsidR="00E93C63" w:rsidRPr="003E0879" w:rsidRDefault="00E93C63" w:rsidP="00E93C63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410" w:type="dxa"/>
            <w:vAlign w:val="center"/>
          </w:tcPr>
          <w:p w14:paraId="00AF4871" w14:textId="77777777" w:rsidR="00E93C63" w:rsidRPr="003E0879" w:rsidRDefault="00E93C63" w:rsidP="00157066">
            <w:pPr>
              <w:overflowPunct w:val="0"/>
              <w:autoSpaceDE w:val="0"/>
              <w:autoSpaceDN w:val="0"/>
              <w:ind w:left="113" w:right="113"/>
            </w:pPr>
          </w:p>
        </w:tc>
      </w:tr>
      <w:tr w:rsidR="00E93C63" w:rsidRPr="003E0879" w14:paraId="635F0446" w14:textId="77777777" w:rsidTr="00E93C63">
        <w:trPr>
          <w:trHeight w:val="397"/>
        </w:trPr>
        <w:tc>
          <w:tcPr>
            <w:tcW w:w="2126" w:type="dxa"/>
            <w:vAlign w:val="center"/>
          </w:tcPr>
          <w:p w14:paraId="03F7D763" w14:textId="77777777" w:rsidR="00E93C63" w:rsidRPr="003E0879" w:rsidRDefault="00E93C63" w:rsidP="00E93C63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土地所有者氏名</w:t>
            </w:r>
          </w:p>
        </w:tc>
        <w:tc>
          <w:tcPr>
            <w:tcW w:w="1982" w:type="dxa"/>
            <w:vAlign w:val="center"/>
          </w:tcPr>
          <w:p w14:paraId="560E90A9" w14:textId="77777777" w:rsidR="00E93C63" w:rsidRPr="003E0879" w:rsidRDefault="00E93C63" w:rsidP="00E93C63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</w:pP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</w:rPr>
              <w:instrText>○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992" w:type="dxa"/>
            <w:vAlign w:val="center"/>
          </w:tcPr>
          <w:p w14:paraId="07D076DE" w14:textId="77777777" w:rsidR="00E93C63" w:rsidRPr="003E0879" w:rsidRDefault="00E93C63" w:rsidP="00E93C63">
            <w:pPr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410" w:type="dxa"/>
            <w:vAlign w:val="center"/>
          </w:tcPr>
          <w:p w14:paraId="636CE376" w14:textId="77777777" w:rsidR="00E93C63" w:rsidRPr="003E0879" w:rsidRDefault="00E93C63" w:rsidP="00E93C63">
            <w:pPr>
              <w:overflowPunct w:val="0"/>
              <w:autoSpaceDE w:val="0"/>
              <w:autoSpaceDN w:val="0"/>
              <w:ind w:left="113" w:right="113"/>
            </w:pPr>
          </w:p>
        </w:tc>
      </w:tr>
    </w:tbl>
    <w:p w14:paraId="4F33EC89" w14:textId="77777777" w:rsidR="004C38B0" w:rsidRDefault="004C38B0" w:rsidP="00E93C63">
      <w:pPr>
        <w:wordWrap w:val="0"/>
        <w:overflowPunct w:val="0"/>
        <w:autoSpaceDE w:val="0"/>
        <w:autoSpaceDN w:val="0"/>
        <w:spacing w:line="60" w:lineRule="exact"/>
      </w:pPr>
    </w:p>
    <w:sectPr w:rsidR="004C38B0" w:rsidSect="0055733A">
      <w:pgSz w:w="11907" w:h="16839" w:code="9"/>
      <w:pgMar w:top="1134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03691" w14:textId="77777777" w:rsidR="00A26DF5" w:rsidRDefault="00A26DF5" w:rsidP="00EA73E7">
      <w:r>
        <w:separator/>
      </w:r>
    </w:p>
  </w:endnote>
  <w:endnote w:type="continuationSeparator" w:id="0">
    <w:p w14:paraId="383E40ED" w14:textId="77777777" w:rsidR="00A26DF5" w:rsidRDefault="00A26DF5" w:rsidP="00EA7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BBE82" w14:textId="77777777" w:rsidR="00A26DF5" w:rsidRDefault="00A26DF5" w:rsidP="00EA73E7">
      <w:r>
        <w:separator/>
      </w:r>
    </w:p>
  </w:footnote>
  <w:footnote w:type="continuationSeparator" w:id="0">
    <w:p w14:paraId="227B8CDE" w14:textId="77777777" w:rsidR="00A26DF5" w:rsidRDefault="00A26DF5" w:rsidP="00EA7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doNotTrackFormatting/>
  <w:defaultTabStop w:val="851"/>
  <w:drawingGridHorizontalSpacing w:val="105"/>
  <w:drawingGridVerticalSpacing w:val="335"/>
  <w:displayHorizontalDrawingGridEvery w:val="0"/>
  <w:noPunctuationKerning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C13"/>
    <w:rsid w:val="00057965"/>
    <w:rsid w:val="000E4053"/>
    <w:rsid w:val="000F24D2"/>
    <w:rsid w:val="000F32B0"/>
    <w:rsid w:val="00135FB7"/>
    <w:rsid w:val="001414FD"/>
    <w:rsid w:val="00142DD5"/>
    <w:rsid w:val="00157058"/>
    <w:rsid w:val="00157066"/>
    <w:rsid w:val="001E63BE"/>
    <w:rsid w:val="00214EC0"/>
    <w:rsid w:val="002249B5"/>
    <w:rsid w:val="002256BB"/>
    <w:rsid w:val="002442F4"/>
    <w:rsid w:val="002451F4"/>
    <w:rsid w:val="00262877"/>
    <w:rsid w:val="00281CC1"/>
    <w:rsid w:val="00285F8B"/>
    <w:rsid w:val="002F79FC"/>
    <w:rsid w:val="0032617D"/>
    <w:rsid w:val="00335B56"/>
    <w:rsid w:val="003718E4"/>
    <w:rsid w:val="00375278"/>
    <w:rsid w:val="00383CE3"/>
    <w:rsid w:val="003B43E3"/>
    <w:rsid w:val="003D11A9"/>
    <w:rsid w:val="003E0879"/>
    <w:rsid w:val="00463EB7"/>
    <w:rsid w:val="004A3F7B"/>
    <w:rsid w:val="004B1B36"/>
    <w:rsid w:val="004B652D"/>
    <w:rsid w:val="004C38B0"/>
    <w:rsid w:val="004E1955"/>
    <w:rsid w:val="005000AF"/>
    <w:rsid w:val="00521EA7"/>
    <w:rsid w:val="00532BD4"/>
    <w:rsid w:val="00553059"/>
    <w:rsid w:val="0055733A"/>
    <w:rsid w:val="005775C8"/>
    <w:rsid w:val="00585931"/>
    <w:rsid w:val="005F6900"/>
    <w:rsid w:val="00632FF6"/>
    <w:rsid w:val="00655614"/>
    <w:rsid w:val="00663589"/>
    <w:rsid w:val="006649F5"/>
    <w:rsid w:val="006A4CF3"/>
    <w:rsid w:val="006D0600"/>
    <w:rsid w:val="006D0DEB"/>
    <w:rsid w:val="006E0834"/>
    <w:rsid w:val="00716FEC"/>
    <w:rsid w:val="00732F07"/>
    <w:rsid w:val="007576EC"/>
    <w:rsid w:val="00757A7D"/>
    <w:rsid w:val="00785C9D"/>
    <w:rsid w:val="007A6C59"/>
    <w:rsid w:val="007B0960"/>
    <w:rsid w:val="007C5241"/>
    <w:rsid w:val="007E3532"/>
    <w:rsid w:val="008061C4"/>
    <w:rsid w:val="0083174D"/>
    <w:rsid w:val="008375BD"/>
    <w:rsid w:val="0088171A"/>
    <w:rsid w:val="008A7C04"/>
    <w:rsid w:val="008E05FE"/>
    <w:rsid w:val="009056BF"/>
    <w:rsid w:val="009140C7"/>
    <w:rsid w:val="0092223E"/>
    <w:rsid w:val="00923606"/>
    <w:rsid w:val="00966D09"/>
    <w:rsid w:val="00980A91"/>
    <w:rsid w:val="0098186B"/>
    <w:rsid w:val="009B26DB"/>
    <w:rsid w:val="00A025D4"/>
    <w:rsid w:val="00A03C13"/>
    <w:rsid w:val="00A15600"/>
    <w:rsid w:val="00A16F4C"/>
    <w:rsid w:val="00A23595"/>
    <w:rsid w:val="00A26DF5"/>
    <w:rsid w:val="00A318EB"/>
    <w:rsid w:val="00A36A84"/>
    <w:rsid w:val="00A524AD"/>
    <w:rsid w:val="00AE425C"/>
    <w:rsid w:val="00B60DA8"/>
    <w:rsid w:val="00B81CF2"/>
    <w:rsid w:val="00BC56DE"/>
    <w:rsid w:val="00BC6444"/>
    <w:rsid w:val="00BF16BA"/>
    <w:rsid w:val="00BF6436"/>
    <w:rsid w:val="00C20F89"/>
    <w:rsid w:val="00C46C3D"/>
    <w:rsid w:val="00C75C4E"/>
    <w:rsid w:val="00CB5815"/>
    <w:rsid w:val="00CC2BEF"/>
    <w:rsid w:val="00CE1D22"/>
    <w:rsid w:val="00D23980"/>
    <w:rsid w:val="00D36213"/>
    <w:rsid w:val="00D6721A"/>
    <w:rsid w:val="00DA470E"/>
    <w:rsid w:val="00DA4A1B"/>
    <w:rsid w:val="00DC7979"/>
    <w:rsid w:val="00DF63A1"/>
    <w:rsid w:val="00E46A3E"/>
    <w:rsid w:val="00E47855"/>
    <w:rsid w:val="00E93C63"/>
    <w:rsid w:val="00EA73E7"/>
    <w:rsid w:val="00EA7D1F"/>
    <w:rsid w:val="00EE3210"/>
    <w:rsid w:val="00F0225D"/>
    <w:rsid w:val="00F069F5"/>
    <w:rsid w:val="00F1087E"/>
    <w:rsid w:val="00F26E9B"/>
    <w:rsid w:val="00F45F95"/>
    <w:rsid w:val="00F5533A"/>
    <w:rsid w:val="00FB1B77"/>
    <w:rsid w:val="00FE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C95C78E"/>
  <w14:defaultImageDpi w14:val="0"/>
  <w15:docId w15:val="{6D837091-31F8-47CC-A4CB-AB369DCD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2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RByousiki2.dot</Template>
  <TotalTime>18</TotalTime>
  <Pages>1</Pages>
  <Words>493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毛利 竜一郎</dc:creator>
  <cp:keywords/>
  <dc:description/>
  <cp:lastModifiedBy>毛利 竜一郎</cp:lastModifiedBy>
  <cp:revision>8</cp:revision>
  <cp:lastPrinted>2026-08-17T05:43:00Z</cp:lastPrinted>
  <dcterms:created xsi:type="dcterms:W3CDTF">2026-09-09T00:10:00Z</dcterms:created>
  <dcterms:modified xsi:type="dcterms:W3CDTF">2026-09-17T02:22:00Z</dcterms:modified>
</cp:coreProperties>
</file>