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1D411" w14:textId="77777777" w:rsidR="003B2BE3" w:rsidRPr="008A7C04" w:rsidRDefault="00E92D95" w:rsidP="003B2BE3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 w:rsidR="00270583">
        <w:rPr>
          <w:rFonts w:hint="eastAsia"/>
        </w:rPr>
        <w:t>５</w:t>
      </w:r>
      <w:r>
        <w:rPr>
          <w:rFonts w:hint="eastAsia"/>
        </w:rPr>
        <w:t>号</w:t>
      </w:r>
      <w:r w:rsidR="002C3B5E">
        <w:rPr>
          <w:rFonts w:hint="eastAsia"/>
        </w:rPr>
        <w:t>（</w:t>
      </w:r>
      <w:r>
        <w:rPr>
          <w:rFonts w:hint="eastAsia"/>
        </w:rPr>
        <w:t>第</w:t>
      </w:r>
      <w:r w:rsidR="002C3B5E">
        <w:rPr>
          <w:rFonts w:hint="eastAsia"/>
        </w:rPr>
        <w:t>４</w:t>
      </w:r>
      <w:r>
        <w:rPr>
          <w:rFonts w:hint="eastAsia"/>
        </w:rPr>
        <w:t>条関係</w:t>
      </w:r>
      <w:r w:rsidR="002C3B5E">
        <w:rPr>
          <w:rFonts w:hint="eastAsia"/>
        </w:rPr>
        <w:t>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851"/>
        <w:gridCol w:w="850"/>
        <w:gridCol w:w="851"/>
        <w:gridCol w:w="850"/>
      </w:tblGrid>
      <w:tr w:rsidR="00BB6905" w14:paraId="4C1706B7" w14:textId="77777777" w:rsidTr="008F3C43">
        <w:trPr>
          <w:trHeight w:hRule="exact" w:val="227"/>
        </w:trPr>
        <w:tc>
          <w:tcPr>
            <w:tcW w:w="851" w:type="dxa"/>
            <w:vMerge w:val="restart"/>
            <w:vAlign w:val="center"/>
          </w:tcPr>
          <w:p w14:paraId="39D18896" w14:textId="77777777" w:rsidR="00BB6905" w:rsidRDefault="00BB6905" w:rsidP="009F1376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hint="eastAsia"/>
              </w:rPr>
              <w:t>課長</w:t>
            </w:r>
          </w:p>
        </w:tc>
        <w:tc>
          <w:tcPr>
            <w:tcW w:w="850" w:type="dxa"/>
            <w:vMerge w:val="restart"/>
            <w:vAlign w:val="center"/>
          </w:tcPr>
          <w:p w14:paraId="3671B870" w14:textId="77777777" w:rsidR="00BB6905" w:rsidRDefault="00BB6905" w:rsidP="009F1376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長補佐</w:t>
            </w:r>
          </w:p>
        </w:tc>
        <w:tc>
          <w:tcPr>
            <w:tcW w:w="851" w:type="dxa"/>
            <w:vMerge w:val="restart"/>
            <w:vAlign w:val="center"/>
          </w:tcPr>
          <w:p w14:paraId="43BD6147" w14:textId="77777777" w:rsidR="00BB6905" w:rsidRDefault="00BB6905" w:rsidP="009F1376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hint="eastAsia"/>
              </w:rPr>
              <w:t>係長</w:t>
            </w:r>
          </w:p>
        </w:tc>
        <w:tc>
          <w:tcPr>
            <w:tcW w:w="850" w:type="dxa"/>
            <w:vMerge w:val="restart"/>
            <w:vAlign w:val="center"/>
          </w:tcPr>
          <w:p w14:paraId="5349AA4C" w14:textId="77777777" w:rsidR="00BB6905" w:rsidRDefault="00BB6905" w:rsidP="009F1376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hint="eastAsia"/>
              </w:rPr>
              <w:t>係</w:t>
            </w:r>
          </w:p>
        </w:tc>
      </w:tr>
      <w:tr w:rsidR="00BB6905" w14:paraId="74284064" w14:textId="77777777" w:rsidTr="008F3C43">
        <w:trPr>
          <w:trHeight w:val="273"/>
        </w:trPr>
        <w:tc>
          <w:tcPr>
            <w:tcW w:w="851" w:type="dxa"/>
            <w:vMerge/>
            <w:vAlign w:val="center"/>
          </w:tcPr>
          <w:p w14:paraId="2A6983E8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850" w:type="dxa"/>
            <w:vMerge/>
            <w:vAlign w:val="center"/>
          </w:tcPr>
          <w:p w14:paraId="2CF62490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851" w:type="dxa"/>
            <w:vMerge/>
            <w:vAlign w:val="center"/>
          </w:tcPr>
          <w:p w14:paraId="79E57483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850" w:type="dxa"/>
            <w:vMerge/>
            <w:vAlign w:val="center"/>
          </w:tcPr>
          <w:p w14:paraId="72B3BB60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</w:tr>
      <w:tr w:rsidR="00BB6905" w14:paraId="2C361B2C" w14:textId="77777777" w:rsidTr="008F3C43">
        <w:trPr>
          <w:trHeight w:val="825"/>
        </w:trPr>
        <w:tc>
          <w:tcPr>
            <w:tcW w:w="851" w:type="dxa"/>
          </w:tcPr>
          <w:p w14:paraId="473B3988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14:paraId="461B0453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14:paraId="1581CFE7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14:paraId="30118C0A" w14:textId="77777777" w:rsidR="00BB6905" w:rsidRDefault="00BB6905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2BD4206" w14:textId="77777777" w:rsidR="00E92D95" w:rsidRDefault="00E92D95">
      <w:pPr>
        <w:wordWrap w:val="0"/>
        <w:overflowPunct w:val="0"/>
        <w:autoSpaceDE w:val="0"/>
        <w:autoSpaceDN w:val="0"/>
      </w:pPr>
    </w:p>
    <w:p w14:paraId="219AAE42" w14:textId="77777777" w:rsidR="00E92D95" w:rsidRDefault="00E92D95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排水施設利用</w:t>
      </w:r>
      <w:r w:rsidR="00730E3D">
        <w:rPr>
          <w:rFonts w:hint="eastAsia"/>
        </w:rPr>
        <w:t>者等変更</w:t>
      </w:r>
      <w:r>
        <w:rPr>
          <w:rFonts w:hint="eastAsia"/>
        </w:rPr>
        <w:t>届</w:t>
      </w:r>
    </w:p>
    <w:p w14:paraId="461BD7CB" w14:textId="77777777" w:rsidR="00E92D95" w:rsidRPr="009A1CA9" w:rsidRDefault="00E92D95">
      <w:pPr>
        <w:wordWrap w:val="0"/>
        <w:overflowPunct w:val="0"/>
        <w:autoSpaceDE w:val="0"/>
        <w:autoSpaceDN w:val="0"/>
        <w:jc w:val="center"/>
      </w:pPr>
    </w:p>
    <w:p w14:paraId="35325AF7" w14:textId="77777777" w:rsidR="00E92D95" w:rsidRDefault="00E92D95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</w:t>
      </w:r>
    </w:p>
    <w:p w14:paraId="67D895DD" w14:textId="77777777" w:rsidR="00E92D95" w:rsidRDefault="00E92D95">
      <w:pPr>
        <w:wordWrap w:val="0"/>
        <w:overflowPunct w:val="0"/>
        <w:autoSpaceDE w:val="0"/>
        <w:autoSpaceDN w:val="0"/>
      </w:pPr>
      <w:bookmarkStart w:id="0" w:name="_Hlk237530251"/>
      <w:r>
        <w:rPr>
          <w:rFonts w:hint="eastAsia"/>
        </w:rPr>
        <w:t xml:space="preserve">　鬼北町長</w:t>
      </w:r>
      <w:r w:rsidR="00751856">
        <w:rPr>
          <w:rFonts w:hint="eastAsia"/>
        </w:rPr>
        <w:t xml:space="preserve">　　　　　　　</w:t>
      </w:r>
      <w:r>
        <w:rPr>
          <w:rFonts w:hint="eastAsia"/>
        </w:rPr>
        <w:t>様</w:t>
      </w:r>
    </w:p>
    <w:p w14:paraId="7AFA1AD8" w14:textId="77777777" w:rsidR="00751856" w:rsidRDefault="0075185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　</w:t>
      </w:r>
      <w:r w:rsidR="006277ED">
        <w:rPr>
          <w:rFonts w:hint="eastAsia"/>
        </w:rPr>
        <w:t>届出</w:t>
      </w:r>
      <w:r>
        <w:rPr>
          <w:rFonts w:hint="eastAsia"/>
        </w:rPr>
        <w:t>者</w:t>
      </w:r>
      <w:r w:rsidR="006277ED">
        <w:rPr>
          <w:rFonts w:hint="eastAsia"/>
        </w:rPr>
        <w:t>（記入者）</w:t>
      </w:r>
    </w:p>
    <w:p w14:paraId="67E4CF52" w14:textId="77777777" w:rsidR="00751856" w:rsidRPr="00281CC1" w:rsidRDefault="00751856" w:rsidP="00751856">
      <w:pPr>
        <w:wordWrap w:val="0"/>
        <w:overflowPunct w:val="0"/>
        <w:autoSpaceDE w:val="0"/>
        <w:autoSpaceDN w:val="0"/>
        <w:jc w:val="right"/>
        <w:rPr>
          <w:u w:val="single"/>
        </w:rPr>
      </w:pPr>
      <w:bookmarkStart w:id="1" w:name="_Hlk237529143"/>
      <w:r w:rsidRPr="00281CC1">
        <w:rPr>
          <w:rFonts w:hint="eastAsia"/>
          <w:u w:val="single"/>
        </w:rPr>
        <w:t xml:space="preserve">住　　所　</w:t>
      </w:r>
      <w:r>
        <w:rPr>
          <w:rFonts w:hint="eastAsia"/>
          <w:u w:val="single"/>
        </w:rPr>
        <w:t xml:space="preserve">　</w:t>
      </w:r>
      <w:r w:rsidRPr="00281CC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281CC1">
        <w:rPr>
          <w:rFonts w:hint="eastAsia"/>
          <w:u w:val="single"/>
        </w:rPr>
        <w:t xml:space="preserve">　　　　　　　　　</w:t>
      </w:r>
    </w:p>
    <w:p w14:paraId="4FF26A8F" w14:textId="77777777" w:rsidR="00751856" w:rsidRDefault="00751856" w:rsidP="00751856">
      <w:pPr>
        <w:wordWrap w:val="0"/>
        <w:overflowPunct w:val="0"/>
        <w:autoSpaceDE w:val="0"/>
        <w:autoSpaceDN w:val="0"/>
        <w:jc w:val="right"/>
      </w:pPr>
      <w:r w:rsidRPr="00281CC1">
        <w:rPr>
          <w:rFonts w:hint="eastAsia"/>
          <w:u w:val="single"/>
        </w:rPr>
        <w:t xml:space="preserve">氏　　名　　</w:t>
      </w:r>
      <w:r>
        <w:rPr>
          <w:rFonts w:hint="eastAsia"/>
          <w:u w:val="single"/>
        </w:rPr>
        <w:t xml:space="preserve">　</w:t>
      </w:r>
      <w:r w:rsidRPr="00281CC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281CC1">
        <w:rPr>
          <w:rFonts w:hint="eastAsia"/>
          <w:u w:val="single"/>
        </w:rPr>
        <w:t xml:space="preserve">　　　　　　　　</w:t>
      </w:r>
    </w:p>
    <w:p w14:paraId="21EECDC3" w14:textId="77777777" w:rsidR="00751856" w:rsidRPr="00281CC1" w:rsidRDefault="00751856" w:rsidP="00751856">
      <w:pPr>
        <w:wordWrap w:val="0"/>
        <w:overflowPunct w:val="0"/>
        <w:autoSpaceDE w:val="0"/>
        <w:autoSpaceDN w:val="0"/>
        <w:jc w:val="right"/>
        <w:rPr>
          <w:u w:val="single"/>
        </w:rPr>
      </w:pPr>
      <w:r w:rsidRPr="00281CC1">
        <w:rPr>
          <w:rFonts w:hint="eastAsia"/>
          <w:u w:val="single"/>
        </w:rPr>
        <w:t xml:space="preserve">電話番号　　　</w:t>
      </w:r>
      <w:r>
        <w:rPr>
          <w:rFonts w:hint="eastAsia"/>
          <w:u w:val="single"/>
        </w:rPr>
        <w:t xml:space="preserve">　　</w:t>
      </w:r>
      <w:r w:rsidRPr="00281CC1">
        <w:rPr>
          <w:rFonts w:hint="eastAsia"/>
          <w:u w:val="single"/>
        </w:rPr>
        <w:t xml:space="preserve">　　　　　　　　</w:t>
      </w:r>
    </w:p>
    <w:bookmarkEnd w:id="1"/>
    <w:p w14:paraId="61587533" w14:textId="77777777" w:rsidR="00751856" w:rsidRDefault="00751856" w:rsidP="00751856">
      <w:pPr>
        <w:overflowPunct w:val="0"/>
        <w:autoSpaceDE w:val="0"/>
        <w:autoSpaceDN w:val="0"/>
        <w:ind w:right="852"/>
      </w:pPr>
    </w:p>
    <w:bookmarkEnd w:id="0"/>
    <w:p w14:paraId="19950AAF" w14:textId="77777777" w:rsidR="00E92D95" w:rsidRPr="00B82B20" w:rsidRDefault="00E92D95">
      <w:pPr>
        <w:wordWrap w:val="0"/>
        <w:overflowPunct w:val="0"/>
        <w:autoSpaceDE w:val="0"/>
        <w:autoSpaceDN w:val="0"/>
        <w:rPr>
          <w:color w:val="000000" w:themeColor="text1"/>
        </w:rPr>
      </w:pPr>
      <w:r>
        <w:rPr>
          <w:rFonts w:hint="eastAsia"/>
        </w:rPr>
        <w:t xml:space="preserve">　次のとおり施設の</w:t>
      </w:r>
      <w:r w:rsidR="00323613">
        <w:rPr>
          <w:rFonts w:hint="eastAsia"/>
        </w:rPr>
        <w:t>利用</w:t>
      </w:r>
      <w:r w:rsidR="00C55B58">
        <w:rPr>
          <w:rFonts w:hint="eastAsia"/>
        </w:rPr>
        <w:t>者等</w:t>
      </w:r>
      <w:r w:rsidR="00336B1C">
        <w:rPr>
          <w:rFonts w:hint="eastAsia"/>
        </w:rPr>
        <w:t>の変更があったので、鬼北町農業集落排水処理施設条例施行規則第４条第２項の規定により届け出ます</w:t>
      </w:r>
      <w:r>
        <w:rPr>
          <w:rFonts w:hint="eastAsia"/>
        </w:rPr>
        <w:t>。</w:t>
      </w:r>
      <w:r w:rsidR="00B82B20">
        <w:rPr>
          <w:rFonts w:hint="eastAsia"/>
        </w:rPr>
        <w:t>また</w:t>
      </w:r>
      <w:r w:rsidR="007D2780" w:rsidRPr="00B82B20">
        <w:rPr>
          <w:rFonts w:hint="eastAsia"/>
          <w:color w:val="000000" w:themeColor="text1"/>
        </w:rPr>
        <w:t>、</w:t>
      </w:r>
      <w:r w:rsidR="00344502">
        <w:rPr>
          <w:rFonts w:hint="eastAsia"/>
          <w:color w:val="000000" w:themeColor="text1"/>
        </w:rPr>
        <w:t>届け出</w:t>
      </w:r>
      <w:r w:rsidR="007D2780" w:rsidRPr="00B82B20">
        <w:rPr>
          <w:rFonts w:hint="eastAsia"/>
          <w:color w:val="000000" w:themeColor="text1"/>
        </w:rPr>
        <w:t>に当たり</w:t>
      </w:r>
      <w:r w:rsidR="008F0ED7">
        <w:rPr>
          <w:rFonts w:hint="eastAsia"/>
          <w:color w:val="000000" w:themeColor="text1"/>
        </w:rPr>
        <w:t>、</w:t>
      </w:r>
      <w:r w:rsidR="007D2780" w:rsidRPr="00B82B20">
        <w:rPr>
          <w:rFonts w:hint="eastAsia"/>
          <w:color w:val="000000" w:themeColor="text1"/>
        </w:rPr>
        <w:t>地区</w:t>
      </w:r>
      <w:r w:rsidR="00C55B58">
        <w:rPr>
          <w:rFonts w:hint="eastAsia"/>
          <w:color w:val="000000" w:themeColor="text1"/>
        </w:rPr>
        <w:t>内</w:t>
      </w:r>
      <w:r w:rsidR="007D2780" w:rsidRPr="00B82B20">
        <w:rPr>
          <w:rFonts w:hint="eastAsia"/>
          <w:color w:val="000000" w:themeColor="text1"/>
        </w:rPr>
        <w:t>に農業集落排水処理施設維持管理組合が存する場合には、</w:t>
      </w:r>
      <w:r w:rsidR="00B82B20">
        <w:rPr>
          <w:rFonts w:hint="eastAsia"/>
          <w:color w:val="000000" w:themeColor="text1"/>
        </w:rPr>
        <w:t>利</w:t>
      </w:r>
      <w:r w:rsidR="007D2780" w:rsidRPr="00B82B20">
        <w:rPr>
          <w:rFonts w:hint="eastAsia"/>
          <w:color w:val="000000" w:themeColor="text1"/>
        </w:rPr>
        <w:t>用者名、住所、</w:t>
      </w:r>
      <w:r w:rsidR="002A439E">
        <w:rPr>
          <w:rFonts w:hint="eastAsia"/>
          <w:color w:val="000000" w:themeColor="text1"/>
        </w:rPr>
        <w:t>利用者</w:t>
      </w:r>
      <w:r w:rsidR="007D2780" w:rsidRPr="00B82B20">
        <w:rPr>
          <w:rFonts w:hint="eastAsia"/>
          <w:color w:val="000000" w:themeColor="text1"/>
        </w:rPr>
        <w:t>数</w:t>
      </w:r>
      <w:r w:rsidR="007D3D6F">
        <w:rPr>
          <w:rFonts w:hint="eastAsia"/>
          <w:color w:val="000000" w:themeColor="text1"/>
        </w:rPr>
        <w:t>及び</w:t>
      </w:r>
      <w:r w:rsidR="00B82B20">
        <w:rPr>
          <w:rFonts w:hint="eastAsia"/>
          <w:color w:val="000000" w:themeColor="text1"/>
        </w:rPr>
        <w:t>電話番号が</w:t>
      </w:r>
      <w:r w:rsidR="007D2780" w:rsidRPr="00B82B20">
        <w:rPr>
          <w:rFonts w:hint="eastAsia"/>
          <w:color w:val="000000" w:themeColor="text1"/>
        </w:rPr>
        <w:t>同組合に提供</w:t>
      </w:r>
      <w:r w:rsidR="00B82B20">
        <w:rPr>
          <w:rFonts w:hint="eastAsia"/>
          <w:color w:val="000000" w:themeColor="text1"/>
        </w:rPr>
        <w:t>されることがあることについて承諾します</w:t>
      </w:r>
      <w:r w:rsidR="007D2780" w:rsidRPr="00B82B20">
        <w:rPr>
          <w:rFonts w:hint="eastAsia"/>
          <w:color w:val="000000" w:themeColor="text1"/>
        </w:rPr>
        <w:t>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07"/>
        <w:gridCol w:w="848"/>
        <w:gridCol w:w="850"/>
        <w:gridCol w:w="848"/>
        <w:gridCol w:w="1835"/>
        <w:gridCol w:w="420"/>
        <w:gridCol w:w="1002"/>
      </w:tblGrid>
      <w:tr w:rsidR="00847FAA" w14:paraId="37AE7183" w14:textId="77777777" w:rsidTr="00730E3D">
        <w:trPr>
          <w:trHeight w:val="722"/>
        </w:trPr>
        <w:tc>
          <w:tcPr>
            <w:tcW w:w="1169" w:type="pct"/>
            <w:vAlign w:val="center"/>
          </w:tcPr>
          <w:p w14:paraId="05C7974C" w14:textId="77777777" w:rsidR="00847FAA" w:rsidRPr="00B14352" w:rsidRDefault="000B5030" w:rsidP="00847FAA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設置</w:t>
            </w:r>
            <w:r w:rsidR="00847FAA" w:rsidRPr="00B14352">
              <w:rPr>
                <w:rFonts w:hint="eastAsia"/>
              </w:rPr>
              <w:t>場所</w:t>
            </w:r>
          </w:p>
        </w:tc>
        <w:tc>
          <w:tcPr>
            <w:tcW w:w="2994" w:type="pct"/>
            <w:gridSpan w:val="5"/>
            <w:vAlign w:val="center"/>
          </w:tcPr>
          <w:p w14:paraId="5503E92B" w14:textId="77777777" w:rsidR="00847FAA" w:rsidRPr="003E0879" w:rsidRDefault="00847FAA" w:rsidP="00847FAA">
            <w:pPr>
              <w:overflowPunct w:val="0"/>
              <w:autoSpaceDE w:val="0"/>
              <w:autoSpaceDN w:val="0"/>
              <w:ind w:left="113" w:rightChars="-202" w:right="-429"/>
              <w:jc w:val="left"/>
            </w:pPr>
            <w:r w:rsidRPr="003E0879">
              <w:rPr>
                <w:rFonts w:hint="eastAsia"/>
              </w:rPr>
              <w:t xml:space="preserve">□　</w:t>
            </w:r>
            <w:r w:rsidR="006277ED">
              <w:rPr>
                <w:rFonts w:hint="eastAsia"/>
              </w:rPr>
              <w:t>届出者</w:t>
            </w:r>
            <w:r w:rsidRPr="003E0879">
              <w:rPr>
                <w:rFonts w:hint="eastAsia"/>
              </w:rPr>
              <w:t xml:space="preserve">住所と同じ　　　　　　　　　</w:t>
            </w:r>
          </w:p>
          <w:p w14:paraId="1214F70F" w14:textId="77777777" w:rsidR="00847FAA" w:rsidRPr="00BC6444" w:rsidRDefault="00847FAA" w:rsidP="00847FAA">
            <w:pPr>
              <w:overflowPunct w:val="0"/>
              <w:autoSpaceDE w:val="0"/>
              <w:autoSpaceDN w:val="0"/>
              <w:spacing w:line="120" w:lineRule="exact"/>
              <w:ind w:left="113" w:right="-1"/>
              <w:jc w:val="left"/>
            </w:pPr>
          </w:p>
          <w:p w14:paraId="4956A528" w14:textId="77777777" w:rsidR="00847FAA" w:rsidRPr="00B14352" w:rsidRDefault="00847FAA" w:rsidP="00847FAA">
            <w:pPr>
              <w:overflowPunct w:val="0"/>
              <w:autoSpaceDE w:val="0"/>
              <w:autoSpaceDN w:val="0"/>
              <w:ind w:left="113" w:right="113"/>
              <w:jc w:val="left"/>
            </w:pPr>
            <w:r w:rsidRPr="003E0879">
              <w:rPr>
                <w:rFonts w:hint="eastAsia"/>
              </w:rPr>
              <w:t xml:space="preserve">□　鬼北町大字　　　　　　　　　　　　</w:t>
            </w:r>
          </w:p>
        </w:tc>
        <w:tc>
          <w:tcPr>
            <w:tcW w:w="247" w:type="pct"/>
            <w:vAlign w:val="center"/>
          </w:tcPr>
          <w:p w14:paraId="1C0ADDE7" w14:textId="77777777" w:rsidR="00847FAA" w:rsidRDefault="00847FAA" w:rsidP="00847FAA">
            <w:pPr>
              <w:overflowPunct w:val="0"/>
              <w:autoSpaceDE w:val="0"/>
              <w:autoSpaceDN w:val="0"/>
              <w:ind w:leftChars="-69" w:left="-147" w:right="-141"/>
              <w:jc w:val="center"/>
            </w:pPr>
            <w:r>
              <w:rPr>
                <w:rFonts w:hint="eastAsia"/>
              </w:rPr>
              <w:t>組</w:t>
            </w:r>
          </w:p>
          <w:p w14:paraId="67EFAFBF" w14:textId="77777777" w:rsidR="00847FAA" w:rsidRDefault="00847FAA" w:rsidP="00847FAA">
            <w:pPr>
              <w:overflowPunct w:val="0"/>
              <w:autoSpaceDE w:val="0"/>
              <w:autoSpaceDN w:val="0"/>
              <w:spacing w:line="120" w:lineRule="exact"/>
              <w:ind w:leftChars="-69" w:left="-147" w:right="-141"/>
              <w:jc w:val="center"/>
            </w:pPr>
          </w:p>
          <w:p w14:paraId="71362181" w14:textId="77777777" w:rsidR="00847FAA" w:rsidRPr="00B14352" w:rsidRDefault="00847FAA" w:rsidP="00847FAA">
            <w:pPr>
              <w:overflowPunct w:val="0"/>
              <w:autoSpaceDE w:val="0"/>
              <w:autoSpaceDN w:val="0"/>
              <w:ind w:leftChars="-69" w:left="-147" w:right="-141"/>
              <w:jc w:val="center"/>
            </w:pPr>
            <w:r>
              <w:rPr>
                <w:rFonts w:hint="eastAsia"/>
              </w:rPr>
              <w:t>名</w:t>
            </w:r>
          </w:p>
        </w:tc>
        <w:tc>
          <w:tcPr>
            <w:tcW w:w="590" w:type="pct"/>
            <w:vAlign w:val="center"/>
          </w:tcPr>
          <w:p w14:paraId="44B03A03" w14:textId="77777777" w:rsidR="00847FAA" w:rsidRPr="00B14352" w:rsidRDefault="00847FAA" w:rsidP="00847FAA">
            <w:pPr>
              <w:overflowPunct w:val="0"/>
              <w:autoSpaceDE w:val="0"/>
              <w:autoSpaceDN w:val="0"/>
              <w:ind w:left="113" w:right="113"/>
              <w:jc w:val="left"/>
            </w:pPr>
          </w:p>
        </w:tc>
      </w:tr>
      <w:tr w:rsidR="00155C8D" w:rsidRPr="00B14352" w14:paraId="0E557024" w14:textId="77777777" w:rsidTr="00155C8D">
        <w:trPr>
          <w:trHeight w:val="671"/>
        </w:trPr>
        <w:tc>
          <w:tcPr>
            <w:tcW w:w="1169" w:type="pct"/>
            <w:vMerge w:val="restart"/>
            <w:vAlign w:val="center"/>
          </w:tcPr>
          <w:p w14:paraId="3A458210" w14:textId="77777777" w:rsidR="00155C8D" w:rsidRPr="00B14352" w:rsidRDefault="00155C8D" w:rsidP="00155C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bookmarkStart w:id="2" w:name="_Hlk239088344"/>
            <w:r w:rsidRPr="00B14352">
              <w:rPr>
                <w:rFonts w:hint="eastAsia"/>
              </w:rPr>
              <w:t>利用</w:t>
            </w:r>
            <w:r>
              <w:rPr>
                <w:rFonts w:hint="eastAsia"/>
              </w:rPr>
              <w:t>者住所・氏名</w:t>
            </w:r>
          </w:p>
        </w:tc>
        <w:tc>
          <w:tcPr>
            <w:tcW w:w="416" w:type="pct"/>
            <w:vAlign w:val="center"/>
          </w:tcPr>
          <w:p w14:paraId="179B60A1" w14:textId="77777777" w:rsidR="00155C8D" w:rsidRPr="00B14352" w:rsidRDefault="00155C8D" w:rsidP="00222AE6">
            <w:pPr>
              <w:overflowPunct w:val="0"/>
              <w:autoSpaceDE w:val="0"/>
              <w:autoSpaceDN w:val="0"/>
              <w:ind w:left="5" w:right="-9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416" w:type="pct"/>
            <w:gridSpan w:val="6"/>
            <w:vAlign w:val="center"/>
          </w:tcPr>
          <w:p w14:paraId="3ED6B889" w14:textId="77777777" w:rsidR="00155C8D" w:rsidRDefault="00155C8D" w:rsidP="00155C8D">
            <w:pPr>
              <w:overflowPunct w:val="0"/>
              <w:autoSpaceDE w:val="0"/>
              <w:autoSpaceDN w:val="0"/>
              <w:ind w:right="113"/>
              <w:jc w:val="left"/>
            </w:pPr>
            <w:r>
              <w:t xml:space="preserve"> </w:t>
            </w:r>
            <w:r w:rsidRPr="00E57236">
              <w:rPr>
                <w:rFonts w:hint="eastAsia"/>
              </w:rPr>
              <w:t>□　届出者</w:t>
            </w:r>
            <w:r>
              <w:rPr>
                <w:rFonts w:hint="eastAsia"/>
              </w:rPr>
              <w:t>住所</w:t>
            </w:r>
            <w:r w:rsidRPr="00E57236">
              <w:rPr>
                <w:rFonts w:hint="eastAsia"/>
              </w:rPr>
              <w:t>と</w:t>
            </w:r>
            <w:r>
              <w:rPr>
                <w:rFonts w:hint="eastAsia"/>
              </w:rPr>
              <w:t>同じ</w:t>
            </w:r>
          </w:p>
          <w:p w14:paraId="4E723483" w14:textId="7197FA6F" w:rsidR="00155C8D" w:rsidRPr="00B14352" w:rsidRDefault="00155C8D" w:rsidP="00155C8D">
            <w:pPr>
              <w:overflowPunct w:val="0"/>
              <w:autoSpaceDE w:val="0"/>
              <w:autoSpaceDN w:val="0"/>
              <w:ind w:left="113" w:right="113"/>
              <w:jc w:val="left"/>
            </w:pPr>
            <w:r>
              <w:rPr>
                <w:rFonts w:hint="eastAsia"/>
              </w:rPr>
              <w:t xml:space="preserve">□　住所（　　　　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　　　　　</w:t>
            </w:r>
            <w:r w:rsidR="00AB075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155C8D" w:rsidRPr="00B14352" w14:paraId="684814C9" w14:textId="77777777" w:rsidTr="00155C8D">
        <w:trPr>
          <w:trHeight w:val="537"/>
        </w:trPr>
        <w:tc>
          <w:tcPr>
            <w:tcW w:w="1169" w:type="pct"/>
            <w:vMerge/>
            <w:vAlign w:val="center"/>
          </w:tcPr>
          <w:p w14:paraId="7EBBD3CA" w14:textId="77777777" w:rsidR="00155C8D" w:rsidRPr="00B14352" w:rsidRDefault="00155C8D" w:rsidP="00155C8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416" w:type="pct"/>
            <w:vAlign w:val="center"/>
          </w:tcPr>
          <w:p w14:paraId="06B8EDDD" w14:textId="77777777" w:rsidR="00155C8D" w:rsidRPr="00B14352" w:rsidRDefault="00155C8D" w:rsidP="00222AE6">
            <w:pPr>
              <w:overflowPunct w:val="0"/>
              <w:autoSpaceDE w:val="0"/>
              <w:autoSpaceDN w:val="0"/>
              <w:ind w:left="5" w:right="-9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416" w:type="pct"/>
            <w:gridSpan w:val="6"/>
            <w:vAlign w:val="center"/>
          </w:tcPr>
          <w:p w14:paraId="7F89E5F6" w14:textId="415C88C7" w:rsidR="00155C8D" w:rsidRPr="00B14352" w:rsidRDefault="00155C8D" w:rsidP="00155C8D">
            <w:pPr>
              <w:overflowPunct w:val="0"/>
              <w:autoSpaceDE w:val="0"/>
              <w:autoSpaceDN w:val="0"/>
              <w:ind w:left="113" w:right="113"/>
              <w:jc w:val="left"/>
            </w:pPr>
            <w:r w:rsidRPr="00E57236">
              <w:rPr>
                <w:rFonts w:hint="eastAsia"/>
              </w:rPr>
              <w:t>□　届出者</w:t>
            </w:r>
            <w:r>
              <w:rPr>
                <w:rFonts w:hint="eastAsia"/>
              </w:rPr>
              <w:t>氏名</w:t>
            </w:r>
            <w:r w:rsidRPr="00E57236">
              <w:rPr>
                <w:rFonts w:hint="eastAsia"/>
              </w:rPr>
              <w:t>と</w:t>
            </w:r>
            <w:r>
              <w:rPr>
                <w:rFonts w:hint="eastAsia"/>
              </w:rPr>
              <w:t xml:space="preserve">同じ　　□　氏名（　　　　　　</w:t>
            </w:r>
            <w:r w:rsidR="00AB075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）</w:t>
            </w:r>
          </w:p>
        </w:tc>
      </w:tr>
      <w:bookmarkEnd w:id="2"/>
      <w:tr w:rsidR="00513343" w14:paraId="7398690F" w14:textId="77777777" w:rsidTr="00730E3D">
        <w:trPr>
          <w:trHeight w:val="408"/>
        </w:trPr>
        <w:tc>
          <w:tcPr>
            <w:tcW w:w="1169" w:type="pct"/>
            <w:vAlign w:val="center"/>
          </w:tcPr>
          <w:p w14:paraId="30525E21" w14:textId="77777777" w:rsidR="00513343" w:rsidRPr="00B14352" w:rsidRDefault="00430C44" w:rsidP="0051334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変更</w:t>
            </w:r>
            <w:r w:rsidR="00513343" w:rsidRPr="00B14352">
              <w:rPr>
                <w:rFonts w:hint="eastAsia"/>
              </w:rPr>
              <w:t>年月日</w:t>
            </w:r>
          </w:p>
        </w:tc>
        <w:tc>
          <w:tcPr>
            <w:tcW w:w="3831" w:type="pct"/>
            <w:gridSpan w:val="7"/>
            <w:vAlign w:val="center"/>
          </w:tcPr>
          <w:p w14:paraId="62F1DC2C" w14:textId="77777777" w:rsidR="00513343" w:rsidRPr="00B14352" w:rsidRDefault="00513343" w:rsidP="00513343">
            <w:pPr>
              <w:overflowPunct w:val="0"/>
              <w:autoSpaceDE w:val="0"/>
              <w:autoSpaceDN w:val="0"/>
              <w:ind w:left="113" w:right="113" w:firstLineChars="400" w:firstLine="850"/>
              <w:jc w:val="left"/>
            </w:pPr>
            <w:r w:rsidRPr="00B14352">
              <w:rPr>
                <w:rFonts w:hint="eastAsia"/>
              </w:rPr>
              <w:t xml:space="preserve">年　　月　　日　　</w:t>
            </w:r>
          </w:p>
        </w:tc>
      </w:tr>
      <w:tr w:rsidR="00801E62" w:rsidRPr="00B14352" w14:paraId="4913E723" w14:textId="77777777" w:rsidTr="00730E3D">
        <w:trPr>
          <w:trHeight w:val="414"/>
        </w:trPr>
        <w:tc>
          <w:tcPr>
            <w:tcW w:w="1169" w:type="pct"/>
            <w:vAlign w:val="center"/>
          </w:tcPr>
          <w:p w14:paraId="390365ED" w14:textId="77777777" w:rsidR="00801E62" w:rsidRPr="00B14352" w:rsidRDefault="00801E62" w:rsidP="00874D72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B14352">
              <w:rPr>
                <w:rFonts w:hint="eastAsia"/>
              </w:rPr>
              <w:t>利用</w:t>
            </w:r>
            <w:r>
              <w:rPr>
                <w:rFonts w:hint="eastAsia"/>
              </w:rPr>
              <w:t>区分</w:t>
            </w:r>
          </w:p>
        </w:tc>
        <w:tc>
          <w:tcPr>
            <w:tcW w:w="3831" w:type="pct"/>
            <w:gridSpan w:val="7"/>
            <w:vAlign w:val="center"/>
          </w:tcPr>
          <w:p w14:paraId="526A0A24" w14:textId="4C4B86F0" w:rsidR="00801E62" w:rsidRPr="00B14352" w:rsidRDefault="00801E62" w:rsidP="00801E62">
            <w:pPr>
              <w:overflowPunct w:val="0"/>
              <w:autoSpaceDE w:val="0"/>
              <w:autoSpaceDN w:val="0"/>
              <w:ind w:left="113" w:right="113"/>
              <w:jc w:val="left"/>
            </w:pPr>
            <w:r w:rsidRPr="00B14352">
              <w:rPr>
                <w:rFonts w:hint="eastAsia"/>
              </w:rPr>
              <w:t>□　家庭用　　　□　事業用　　　□　その他（</w:t>
            </w:r>
            <w:r w:rsidR="0011383B">
              <w:rPr>
                <w:rFonts w:hint="eastAsia"/>
              </w:rPr>
              <w:t xml:space="preserve">　　　</w:t>
            </w:r>
            <w:r w:rsidR="008F3C43">
              <w:rPr>
                <w:rFonts w:hint="eastAsia"/>
              </w:rPr>
              <w:t xml:space="preserve"> </w:t>
            </w:r>
            <w:r w:rsidRPr="00B14352">
              <w:rPr>
                <w:rFonts w:hint="eastAsia"/>
              </w:rPr>
              <w:t xml:space="preserve">　　　）</w:t>
            </w:r>
          </w:p>
        </w:tc>
      </w:tr>
      <w:tr w:rsidR="00801E62" w14:paraId="698F364C" w14:textId="77777777" w:rsidTr="00730E3D">
        <w:trPr>
          <w:trHeight w:val="437"/>
        </w:trPr>
        <w:tc>
          <w:tcPr>
            <w:tcW w:w="1169" w:type="pct"/>
            <w:vMerge w:val="restart"/>
            <w:vAlign w:val="center"/>
          </w:tcPr>
          <w:p w14:paraId="1B96FE50" w14:textId="77777777" w:rsidR="00801E62" w:rsidRDefault="009C0EDB" w:rsidP="006277E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変更区分</w:t>
            </w:r>
          </w:p>
        </w:tc>
        <w:tc>
          <w:tcPr>
            <w:tcW w:w="915" w:type="pct"/>
            <w:gridSpan w:val="2"/>
            <w:vMerge w:val="restart"/>
            <w:vAlign w:val="center"/>
          </w:tcPr>
          <w:p w14:paraId="0AA6F950" w14:textId="77777777" w:rsidR="00801E62" w:rsidRDefault="009C0EDB" w:rsidP="006277ED">
            <w:pPr>
              <w:overflowPunct w:val="0"/>
              <w:autoSpaceDE w:val="0"/>
              <w:autoSpaceDN w:val="0"/>
              <w:ind w:right="113"/>
              <w:jc w:val="left"/>
            </w:pPr>
            <w:r>
              <w:t xml:space="preserve"> </w:t>
            </w:r>
            <w:r>
              <w:rPr>
                <w:rFonts w:hint="eastAsia"/>
              </w:rPr>
              <w:t>□　利用者</w:t>
            </w:r>
          </w:p>
        </w:tc>
        <w:tc>
          <w:tcPr>
            <w:tcW w:w="500" w:type="pct"/>
            <w:vMerge w:val="restart"/>
            <w:vAlign w:val="center"/>
          </w:tcPr>
          <w:p w14:paraId="42B73905" w14:textId="77777777" w:rsidR="00801E62" w:rsidRDefault="00801E62" w:rsidP="006277ED">
            <w:pPr>
              <w:overflowPunct w:val="0"/>
              <w:autoSpaceDE w:val="0"/>
              <w:autoSpaceDN w:val="0"/>
              <w:ind w:right="-3"/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499" w:type="pct"/>
            <w:vAlign w:val="center"/>
          </w:tcPr>
          <w:p w14:paraId="0A134F2F" w14:textId="77777777" w:rsidR="00801E62" w:rsidRDefault="00801E62" w:rsidP="00430C44">
            <w:pPr>
              <w:overflowPunct w:val="0"/>
              <w:autoSpaceDE w:val="0"/>
              <w:autoSpaceDN w:val="0"/>
              <w:ind w:leftChars="-64" w:right="-149" w:hangingChars="64" w:hanging="136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1917" w:type="pct"/>
            <w:gridSpan w:val="3"/>
            <w:vAlign w:val="center"/>
          </w:tcPr>
          <w:p w14:paraId="21D173CD" w14:textId="77777777" w:rsidR="00801E62" w:rsidRPr="003E0879" w:rsidRDefault="00801E62" w:rsidP="00430C44">
            <w:pPr>
              <w:overflowPunct w:val="0"/>
              <w:autoSpaceDE w:val="0"/>
              <w:autoSpaceDN w:val="0"/>
              <w:ind w:rightChars="-202" w:right="-429" w:firstLineChars="50" w:firstLine="106"/>
              <w:jc w:val="left"/>
            </w:pPr>
            <w:r w:rsidRPr="003E0879"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届出者</w:t>
            </w:r>
            <w:r w:rsidRPr="003E0879">
              <w:rPr>
                <w:rFonts w:hint="eastAsia"/>
              </w:rPr>
              <w:t xml:space="preserve">住所と同じ　　　　　　　</w:t>
            </w:r>
          </w:p>
          <w:p w14:paraId="7B543C03" w14:textId="77777777" w:rsidR="00801E62" w:rsidRDefault="00801E62" w:rsidP="00430C44">
            <w:pPr>
              <w:overflowPunct w:val="0"/>
              <w:autoSpaceDE w:val="0"/>
              <w:autoSpaceDN w:val="0"/>
              <w:ind w:right="113" w:firstLineChars="50" w:firstLine="106"/>
              <w:jc w:val="left"/>
            </w:pPr>
            <w:r w:rsidRPr="003E0879">
              <w:rPr>
                <w:rFonts w:hint="eastAsia"/>
              </w:rPr>
              <w:t xml:space="preserve">□　</w:t>
            </w:r>
            <w:r w:rsidR="00AC4762">
              <w:rPr>
                <w:rFonts w:hint="eastAsia"/>
                <w:u w:val="single"/>
              </w:rPr>
              <w:t xml:space="preserve">　　　　　　　　　　　　</w:t>
            </w:r>
          </w:p>
        </w:tc>
      </w:tr>
      <w:tr w:rsidR="00801E62" w14:paraId="0926C0D6" w14:textId="77777777" w:rsidTr="00730E3D">
        <w:trPr>
          <w:trHeight w:val="427"/>
        </w:trPr>
        <w:tc>
          <w:tcPr>
            <w:tcW w:w="1169" w:type="pct"/>
            <w:vMerge/>
            <w:vAlign w:val="center"/>
          </w:tcPr>
          <w:p w14:paraId="36230183" w14:textId="77777777" w:rsidR="00801E62" w:rsidRDefault="00801E62" w:rsidP="006277ED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915" w:type="pct"/>
            <w:gridSpan w:val="2"/>
            <w:vMerge/>
            <w:vAlign w:val="center"/>
          </w:tcPr>
          <w:p w14:paraId="77FDDAC0" w14:textId="77777777" w:rsidR="00801E62" w:rsidRDefault="00801E62" w:rsidP="006277ED">
            <w:pPr>
              <w:overflowPunct w:val="0"/>
              <w:autoSpaceDE w:val="0"/>
              <w:autoSpaceDN w:val="0"/>
              <w:ind w:right="113"/>
              <w:jc w:val="left"/>
            </w:pPr>
          </w:p>
        </w:tc>
        <w:tc>
          <w:tcPr>
            <w:tcW w:w="500" w:type="pct"/>
            <w:vMerge/>
            <w:vAlign w:val="center"/>
          </w:tcPr>
          <w:p w14:paraId="60BDE19F" w14:textId="77777777" w:rsidR="00801E62" w:rsidRDefault="00801E62" w:rsidP="006277ED">
            <w:pPr>
              <w:overflowPunct w:val="0"/>
              <w:autoSpaceDE w:val="0"/>
              <w:autoSpaceDN w:val="0"/>
              <w:ind w:left="195" w:right="113"/>
              <w:jc w:val="left"/>
            </w:pPr>
          </w:p>
        </w:tc>
        <w:tc>
          <w:tcPr>
            <w:tcW w:w="499" w:type="pct"/>
            <w:vAlign w:val="center"/>
          </w:tcPr>
          <w:p w14:paraId="6F8583ED" w14:textId="77777777" w:rsidR="00801E62" w:rsidRDefault="00801E62" w:rsidP="00430C44">
            <w:pPr>
              <w:overflowPunct w:val="0"/>
              <w:autoSpaceDE w:val="0"/>
              <w:autoSpaceDN w:val="0"/>
              <w:ind w:leftChars="-64" w:right="-149" w:hangingChars="64" w:hanging="136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917" w:type="pct"/>
            <w:gridSpan w:val="3"/>
            <w:vAlign w:val="center"/>
          </w:tcPr>
          <w:p w14:paraId="7022FBE7" w14:textId="77777777" w:rsidR="00801E62" w:rsidRDefault="00801E62" w:rsidP="006277ED">
            <w:pPr>
              <w:overflowPunct w:val="0"/>
              <w:autoSpaceDE w:val="0"/>
              <w:autoSpaceDN w:val="0"/>
              <w:ind w:right="113"/>
              <w:jc w:val="left"/>
            </w:pPr>
          </w:p>
        </w:tc>
      </w:tr>
      <w:tr w:rsidR="00082424" w14:paraId="7EF58AB6" w14:textId="77777777" w:rsidTr="00851DF5">
        <w:trPr>
          <w:trHeight w:val="608"/>
        </w:trPr>
        <w:tc>
          <w:tcPr>
            <w:tcW w:w="1169" w:type="pct"/>
            <w:vMerge/>
            <w:vAlign w:val="center"/>
          </w:tcPr>
          <w:p w14:paraId="2EC08538" w14:textId="77777777" w:rsidR="00082424" w:rsidRDefault="00082424" w:rsidP="0051334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915" w:type="pct"/>
            <w:gridSpan w:val="2"/>
            <w:vAlign w:val="center"/>
          </w:tcPr>
          <w:p w14:paraId="2AC38704" w14:textId="77777777" w:rsidR="00082424" w:rsidRDefault="00082424" w:rsidP="00801E62">
            <w:pPr>
              <w:overflowPunct w:val="0"/>
              <w:autoSpaceDE w:val="0"/>
              <w:autoSpaceDN w:val="0"/>
              <w:ind w:right="-11" w:firstLineChars="50" w:firstLine="106"/>
              <w:jc w:val="left"/>
            </w:pPr>
            <w:r>
              <w:rPr>
                <w:rFonts w:hint="eastAsia"/>
              </w:rPr>
              <w:t>□　世帯員等</w:t>
            </w:r>
          </w:p>
        </w:tc>
        <w:tc>
          <w:tcPr>
            <w:tcW w:w="500" w:type="pct"/>
            <w:vAlign w:val="center"/>
          </w:tcPr>
          <w:p w14:paraId="2A1F7DD8" w14:textId="77777777" w:rsidR="00082424" w:rsidRPr="00B14352" w:rsidRDefault="00082424" w:rsidP="006277ED">
            <w:pPr>
              <w:overflowPunct w:val="0"/>
              <w:autoSpaceDE w:val="0"/>
              <w:autoSpaceDN w:val="0"/>
              <w:ind w:right="113"/>
              <w:jc w:val="left"/>
            </w:pP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増</w:t>
            </w:r>
          </w:p>
          <w:p w14:paraId="152B95B2" w14:textId="77777777" w:rsidR="00082424" w:rsidRPr="00B14352" w:rsidRDefault="00082424" w:rsidP="00430C44">
            <w:pPr>
              <w:overflowPunct w:val="0"/>
              <w:autoSpaceDE w:val="0"/>
              <w:autoSpaceDN w:val="0"/>
              <w:ind w:right="113" w:firstLineChars="50" w:firstLine="106"/>
              <w:jc w:val="left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減</w:t>
            </w:r>
          </w:p>
        </w:tc>
        <w:tc>
          <w:tcPr>
            <w:tcW w:w="2416" w:type="pct"/>
            <w:gridSpan w:val="4"/>
            <w:vAlign w:val="center"/>
          </w:tcPr>
          <w:p w14:paraId="441A996B" w14:textId="77777777" w:rsidR="00082424" w:rsidRDefault="00082424" w:rsidP="006277ED">
            <w:pPr>
              <w:overflowPunct w:val="0"/>
              <w:autoSpaceDE w:val="0"/>
              <w:autoSpaceDN w:val="0"/>
              <w:ind w:right="113"/>
              <w:jc w:val="left"/>
            </w:pPr>
            <w:r>
              <w:t xml:space="preserve"> </w:t>
            </w:r>
            <w:r>
              <w:rPr>
                <w:rFonts w:hint="eastAsia"/>
              </w:rPr>
              <w:t>氏名：</w:t>
            </w:r>
          </w:p>
          <w:p w14:paraId="4B7C69D9" w14:textId="77777777" w:rsidR="00082424" w:rsidRPr="00B14352" w:rsidRDefault="00082424" w:rsidP="006277ED">
            <w:pPr>
              <w:overflowPunct w:val="0"/>
              <w:autoSpaceDE w:val="0"/>
              <w:autoSpaceDN w:val="0"/>
              <w:ind w:right="113"/>
              <w:jc w:val="left"/>
            </w:pPr>
            <w:r>
              <w:t xml:space="preserve"> </w:t>
            </w:r>
            <w:r>
              <w:rPr>
                <w:rFonts w:hint="eastAsia"/>
              </w:rPr>
              <w:t>事由：</w:t>
            </w:r>
          </w:p>
        </w:tc>
      </w:tr>
      <w:tr w:rsidR="00801E62" w14:paraId="36C6126F" w14:textId="77777777" w:rsidTr="00BC7B88">
        <w:trPr>
          <w:trHeight w:val="594"/>
        </w:trPr>
        <w:tc>
          <w:tcPr>
            <w:tcW w:w="1169" w:type="pct"/>
            <w:vMerge/>
            <w:vAlign w:val="center"/>
          </w:tcPr>
          <w:p w14:paraId="2CD76300" w14:textId="77777777" w:rsidR="00801E62" w:rsidRDefault="00801E62" w:rsidP="0051334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915" w:type="pct"/>
            <w:gridSpan w:val="2"/>
            <w:vAlign w:val="center"/>
          </w:tcPr>
          <w:p w14:paraId="5DFDCCA4" w14:textId="77777777" w:rsidR="00801E62" w:rsidRDefault="00801E62" w:rsidP="00730E3D">
            <w:pPr>
              <w:overflowPunct w:val="0"/>
              <w:autoSpaceDE w:val="0"/>
              <w:autoSpaceDN w:val="0"/>
              <w:ind w:firstLineChars="50" w:firstLine="106"/>
              <w:jc w:val="left"/>
            </w:pPr>
            <w:r>
              <w:rPr>
                <w:rFonts w:hint="eastAsia"/>
              </w:rPr>
              <w:t>□　事業所</w:t>
            </w:r>
            <w:r w:rsidR="00730E3D">
              <w:rPr>
                <w:rFonts w:hint="eastAsia"/>
              </w:rPr>
              <w:t>等</w:t>
            </w:r>
          </w:p>
        </w:tc>
        <w:tc>
          <w:tcPr>
            <w:tcW w:w="2917" w:type="pct"/>
            <w:gridSpan w:val="5"/>
            <w:vAlign w:val="center"/>
          </w:tcPr>
          <w:p w14:paraId="6CA0A104" w14:textId="77777777" w:rsidR="00801E62" w:rsidRPr="00992945" w:rsidRDefault="00801E62" w:rsidP="003756DF">
            <w:pPr>
              <w:overflowPunct w:val="0"/>
              <w:autoSpaceDE w:val="0"/>
              <w:autoSpaceDN w:val="0"/>
              <w:ind w:right="113"/>
              <w:jc w:val="left"/>
              <w:rPr>
                <w:sz w:val="16"/>
                <w:szCs w:val="14"/>
              </w:rPr>
            </w:pPr>
            <w:r w:rsidRPr="00992945">
              <w:rPr>
                <w:rFonts w:hint="eastAsia"/>
                <w:sz w:val="16"/>
                <w:szCs w:val="14"/>
              </w:rPr>
              <w:t>変更内容を記載してください。</w:t>
            </w:r>
          </w:p>
          <w:p w14:paraId="694E16CE" w14:textId="77777777" w:rsidR="00801E62" w:rsidRDefault="00801E62" w:rsidP="006277ED">
            <w:pPr>
              <w:overflowPunct w:val="0"/>
              <w:autoSpaceDE w:val="0"/>
              <w:autoSpaceDN w:val="0"/>
              <w:ind w:right="113"/>
              <w:jc w:val="left"/>
            </w:pPr>
          </w:p>
          <w:p w14:paraId="73CDBC84" w14:textId="77777777" w:rsidR="00C55B58" w:rsidRPr="00B14352" w:rsidRDefault="00C55B58" w:rsidP="006277ED">
            <w:pPr>
              <w:overflowPunct w:val="0"/>
              <w:autoSpaceDE w:val="0"/>
              <w:autoSpaceDN w:val="0"/>
              <w:ind w:right="113"/>
              <w:jc w:val="left"/>
            </w:pPr>
          </w:p>
        </w:tc>
      </w:tr>
      <w:tr w:rsidR="00513343" w14:paraId="4AB381F1" w14:textId="77777777" w:rsidTr="00730E3D">
        <w:trPr>
          <w:trHeight w:val="518"/>
        </w:trPr>
        <w:tc>
          <w:tcPr>
            <w:tcW w:w="1169" w:type="pct"/>
            <w:vAlign w:val="center"/>
          </w:tcPr>
          <w:p w14:paraId="67BDF72D" w14:textId="77777777" w:rsidR="00801E62" w:rsidRDefault="00801E62" w:rsidP="0051334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変更後の</w:t>
            </w:r>
            <w:r w:rsidR="00513343" w:rsidRPr="00B14352">
              <w:rPr>
                <w:rFonts w:hint="eastAsia"/>
              </w:rPr>
              <w:t>利用者数</w:t>
            </w:r>
          </w:p>
          <w:p w14:paraId="7DC064CB" w14:textId="77777777" w:rsidR="00513343" w:rsidRPr="00B14352" w:rsidRDefault="00513343" w:rsidP="0051334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B14352">
              <w:rPr>
                <w:rFonts w:hint="eastAsia"/>
              </w:rPr>
              <w:t>（家族員数）</w:t>
            </w:r>
          </w:p>
        </w:tc>
        <w:tc>
          <w:tcPr>
            <w:tcW w:w="3831" w:type="pct"/>
            <w:gridSpan w:val="7"/>
            <w:vAlign w:val="center"/>
          </w:tcPr>
          <w:p w14:paraId="58E7ABB7" w14:textId="77777777" w:rsidR="00513343" w:rsidRPr="00B14352" w:rsidRDefault="00513343" w:rsidP="00513343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B14352">
              <w:rPr>
                <w:rFonts w:hint="eastAsia"/>
              </w:rPr>
              <w:t xml:space="preserve">　　　　　　　　人</w:t>
            </w:r>
          </w:p>
        </w:tc>
      </w:tr>
      <w:tr w:rsidR="00513343" w14:paraId="177B2497" w14:textId="77777777" w:rsidTr="00730E3D">
        <w:trPr>
          <w:trHeight w:val="1879"/>
        </w:trPr>
        <w:tc>
          <w:tcPr>
            <w:tcW w:w="1169" w:type="pct"/>
            <w:vAlign w:val="center"/>
          </w:tcPr>
          <w:p w14:paraId="638CDB0E" w14:textId="77777777" w:rsidR="00513343" w:rsidRDefault="00513343" w:rsidP="00B14352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B14352">
              <w:rPr>
                <w:rFonts w:hint="eastAsia"/>
              </w:rPr>
              <w:t>使用料の納付方法</w:t>
            </w:r>
          </w:p>
          <w:p w14:paraId="2DBCA67E" w14:textId="77777777" w:rsidR="00E66B38" w:rsidRDefault="00E66B38" w:rsidP="00B14352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  <w:p w14:paraId="394BF3A9" w14:textId="77777777" w:rsidR="00E66B38" w:rsidRPr="00B14352" w:rsidRDefault="00E66B38" w:rsidP="00B14352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E66B38">
              <w:rPr>
                <w:rFonts w:hint="eastAsia"/>
                <w:sz w:val="16"/>
                <w:szCs w:val="14"/>
              </w:rPr>
              <w:t>※利用者変更の場合</w:t>
            </w:r>
            <w:r w:rsidR="00C076F2">
              <w:rPr>
                <w:rFonts w:hint="eastAsia"/>
                <w:sz w:val="16"/>
                <w:szCs w:val="14"/>
              </w:rPr>
              <w:t>に</w:t>
            </w:r>
            <w:r w:rsidRPr="00E66B38">
              <w:rPr>
                <w:rFonts w:hint="eastAsia"/>
                <w:sz w:val="16"/>
                <w:szCs w:val="14"/>
              </w:rPr>
              <w:t>記載してください。</w:t>
            </w:r>
          </w:p>
        </w:tc>
        <w:tc>
          <w:tcPr>
            <w:tcW w:w="3831" w:type="pct"/>
            <w:gridSpan w:val="7"/>
            <w:vAlign w:val="center"/>
          </w:tcPr>
          <w:p w14:paraId="31CF639A" w14:textId="77777777" w:rsidR="00513343" w:rsidRPr="00B14352" w:rsidRDefault="00513343" w:rsidP="00C55B58">
            <w:pPr>
              <w:overflowPunct w:val="0"/>
              <w:autoSpaceDE w:val="0"/>
              <w:autoSpaceDN w:val="0"/>
              <w:spacing w:line="120" w:lineRule="exact"/>
              <w:ind w:left="113" w:right="113"/>
            </w:pPr>
          </w:p>
          <w:p w14:paraId="7C2CD02D" w14:textId="77777777" w:rsidR="00513343" w:rsidRPr="00B14352" w:rsidRDefault="005D72B2" w:rsidP="00513343">
            <w:pPr>
              <w:overflowPunct w:val="0"/>
              <w:autoSpaceDE w:val="0"/>
              <w:autoSpaceDN w:val="0"/>
              <w:ind w:left="113" w:right="113"/>
            </w:pPr>
            <w:r w:rsidRPr="00B14352">
              <w:rPr>
                <w:rFonts w:hint="eastAsia"/>
              </w:rPr>
              <w:t>□</w:t>
            </w:r>
            <w:r w:rsidR="00513343" w:rsidRPr="00B14352">
              <w:rPr>
                <w:rFonts w:hint="eastAsia"/>
              </w:rPr>
              <w:t xml:space="preserve">　口座振替を希望</w:t>
            </w:r>
          </w:p>
          <w:p w14:paraId="5E3B4841" w14:textId="77777777" w:rsidR="00513343" w:rsidRPr="00992945" w:rsidRDefault="00513343" w:rsidP="00992945">
            <w:pPr>
              <w:wordWrap w:val="0"/>
              <w:overflowPunct w:val="0"/>
              <w:autoSpaceDE w:val="0"/>
              <w:autoSpaceDN w:val="0"/>
              <w:ind w:right="113" w:firstLineChars="350" w:firstLine="569"/>
              <w:rPr>
                <w:sz w:val="16"/>
                <w:szCs w:val="14"/>
              </w:rPr>
            </w:pPr>
            <w:r w:rsidRPr="00992945">
              <w:rPr>
                <w:rFonts w:hint="eastAsia"/>
                <w:sz w:val="16"/>
                <w:szCs w:val="14"/>
              </w:rPr>
              <w:t>※金融機関窓口で手続</w:t>
            </w:r>
            <w:r w:rsidR="00AE12CF">
              <w:rPr>
                <w:rFonts w:hint="eastAsia"/>
                <w:sz w:val="16"/>
                <w:szCs w:val="14"/>
              </w:rPr>
              <w:t>を行ってください</w:t>
            </w:r>
            <w:r w:rsidR="00992945" w:rsidRPr="00992945">
              <w:rPr>
                <w:rFonts w:hint="eastAsia"/>
                <w:sz w:val="16"/>
                <w:szCs w:val="14"/>
              </w:rPr>
              <w:t>。</w:t>
            </w:r>
          </w:p>
          <w:p w14:paraId="234FD3D6" w14:textId="77777777" w:rsidR="00513343" w:rsidRPr="00B14352" w:rsidRDefault="00513343" w:rsidP="00C55B58">
            <w:pPr>
              <w:wordWrap w:val="0"/>
              <w:overflowPunct w:val="0"/>
              <w:autoSpaceDE w:val="0"/>
              <w:autoSpaceDN w:val="0"/>
              <w:spacing w:line="120" w:lineRule="exact"/>
              <w:ind w:right="113" w:firstLineChars="250" w:firstLine="532"/>
            </w:pPr>
          </w:p>
          <w:p w14:paraId="487E73A3" w14:textId="77777777" w:rsidR="00513343" w:rsidRPr="00B14352" w:rsidRDefault="005D72B2" w:rsidP="00513343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B14352">
              <w:rPr>
                <w:rFonts w:hint="eastAsia"/>
              </w:rPr>
              <w:t>□</w:t>
            </w:r>
            <w:r w:rsidR="00513343" w:rsidRPr="00B14352">
              <w:rPr>
                <w:rFonts w:hint="eastAsia"/>
              </w:rPr>
              <w:t xml:space="preserve">　納付書による納付を希望</w:t>
            </w:r>
          </w:p>
          <w:p w14:paraId="36270537" w14:textId="77777777" w:rsidR="00513343" w:rsidRPr="00B14352" w:rsidRDefault="00513343" w:rsidP="00992945">
            <w:pPr>
              <w:wordWrap w:val="0"/>
              <w:overflowPunct w:val="0"/>
              <w:autoSpaceDE w:val="0"/>
              <w:autoSpaceDN w:val="0"/>
              <w:ind w:right="113" w:firstLineChars="350" w:firstLine="569"/>
            </w:pPr>
            <w:r w:rsidRPr="00992945">
              <w:rPr>
                <w:rFonts w:hint="eastAsia"/>
                <w:sz w:val="16"/>
                <w:szCs w:val="14"/>
              </w:rPr>
              <w:t>※納付書の送付先が利用者と異なる場合は、以下に記入</w:t>
            </w:r>
            <w:r w:rsidR="00992945" w:rsidRPr="00992945">
              <w:rPr>
                <w:rFonts w:hint="eastAsia"/>
                <w:sz w:val="16"/>
                <w:szCs w:val="14"/>
              </w:rPr>
              <w:t>してください。</w:t>
            </w:r>
          </w:p>
          <w:p w14:paraId="11FFD005" w14:textId="405F542F" w:rsidR="00513343" w:rsidRPr="00B14352" w:rsidRDefault="00BA4E50" w:rsidP="000909A6">
            <w:pPr>
              <w:wordWrap w:val="0"/>
              <w:overflowPunct w:val="0"/>
              <w:autoSpaceDE w:val="0"/>
              <w:autoSpaceDN w:val="0"/>
              <w:ind w:right="113" w:firstLineChars="351" w:firstLine="74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43562" wp14:editId="19893913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59055</wp:posOffset>
                      </wp:positionV>
                      <wp:extent cx="3435350" cy="28384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0" cy="2838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C21FA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30.65pt;margin-top:4.65pt;width:270.5pt;height:2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">
                      <v:textbox inset="5.85pt,.7pt,5.85pt,.7pt"/>
                    </v:shape>
                  </w:pict>
                </mc:Fallback>
              </mc:AlternateContent>
            </w:r>
            <w:r w:rsidR="00513343" w:rsidRPr="00B14352">
              <w:rPr>
                <w:rFonts w:hint="eastAsia"/>
              </w:rPr>
              <w:t>送付先住所：</w:t>
            </w:r>
          </w:p>
          <w:p w14:paraId="1DDC1CC5" w14:textId="77777777" w:rsidR="00513343" w:rsidRDefault="00513343" w:rsidP="00180778">
            <w:pPr>
              <w:wordWrap w:val="0"/>
              <w:overflowPunct w:val="0"/>
              <w:autoSpaceDE w:val="0"/>
              <w:autoSpaceDN w:val="0"/>
              <w:ind w:right="113" w:firstLineChars="350" w:firstLine="744"/>
            </w:pPr>
            <w:r w:rsidRPr="00B14352">
              <w:rPr>
                <w:rFonts w:hint="eastAsia"/>
              </w:rPr>
              <w:t>送付先宛名：</w:t>
            </w:r>
          </w:p>
          <w:p w14:paraId="204879F3" w14:textId="77777777" w:rsidR="00B56ED0" w:rsidRPr="00B56ED0" w:rsidRDefault="00B56ED0" w:rsidP="00C55B58">
            <w:pPr>
              <w:wordWrap w:val="0"/>
              <w:overflowPunct w:val="0"/>
              <w:autoSpaceDE w:val="0"/>
              <w:autoSpaceDN w:val="0"/>
              <w:spacing w:line="120" w:lineRule="exact"/>
              <w:ind w:right="113" w:firstLineChars="350" w:firstLine="744"/>
            </w:pPr>
          </w:p>
        </w:tc>
      </w:tr>
    </w:tbl>
    <w:p w14:paraId="11737416" w14:textId="65130577" w:rsidR="001140BC" w:rsidRDefault="00B14352" w:rsidP="00735163">
      <w:pPr>
        <w:wordWrap w:val="0"/>
        <w:overflowPunct w:val="0"/>
        <w:autoSpaceDE w:val="0"/>
        <w:autoSpaceDN w:val="0"/>
      </w:pPr>
      <w:r>
        <w:rPr>
          <w:rFonts w:hint="eastAsia"/>
        </w:rPr>
        <w:t>※該当する□に</w:t>
      </w:r>
      <w:r>
        <w:rPr>
          <w:rFonts w:hAnsi="ＭＳ 明朝" w:hint="eastAsia"/>
        </w:rPr>
        <w:t>✓を記入</w:t>
      </w:r>
      <w:r w:rsidR="008E350E">
        <w:rPr>
          <w:rFonts w:hAnsi="ＭＳ 明朝" w:hint="eastAsia"/>
        </w:rPr>
        <w:t>してください</w:t>
      </w:r>
      <w:r>
        <w:rPr>
          <w:rFonts w:hAnsi="ＭＳ 明朝" w:hint="eastAsia"/>
        </w:rPr>
        <w:t>。</w:t>
      </w:r>
    </w:p>
    <w:sectPr w:rsidR="001140BC" w:rsidSect="00B82B20">
      <w:pgSz w:w="11907" w:h="16839" w:code="9"/>
      <w:pgMar w:top="1134" w:right="1701" w:bottom="1134" w:left="1701" w:header="284" w:footer="284" w:gutter="0"/>
      <w:cols w:space="425"/>
      <w:docGrid w:type="linesAndChars" w:linePitch="335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B0BD7" w14:textId="77777777" w:rsidR="00085455" w:rsidRDefault="00085455" w:rsidP="00EA73E7">
      <w:r>
        <w:separator/>
      </w:r>
    </w:p>
  </w:endnote>
  <w:endnote w:type="continuationSeparator" w:id="0">
    <w:p w14:paraId="38CCC23E" w14:textId="77777777" w:rsidR="00085455" w:rsidRDefault="00085455" w:rsidP="00EA7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27F16" w14:textId="77777777" w:rsidR="00085455" w:rsidRDefault="00085455" w:rsidP="00EA73E7">
      <w:r>
        <w:separator/>
      </w:r>
    </w:p>
  </w:footnote>
  <w:footnote w:type="continuationSeparator" w:id="0">
    <w:p w14:paraId="6DA451DA" w14:textId="77777777" w:rsidR="00085455" w:rsidRDefault="00085455" w:rsidP="00EA7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doNotTrackFormatting/>
  <w:defaultTabStop w:val="851"/>
  <w:drawingGridHorizontalSpacing w:val="106"/>
  <w:drawingGridVerticalSpacing w:val="335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95"/>
    <w:rsid w:val="00011B43"/>
    <w:rsid w:val="000543CE"/>
    <w:rsid w:val="00082424"/>
    <w:rsid w:val="00085455"/>
    <w:rsid w:val="000909A6"/>
    <w:rsid w:val="000B1DAE"/>
    <w:rsid w:val="000B5030"/>
    <w:rsid w:val="000B6D79"/>
    <w:rsid w:val="0011383B"/>
    <w:rsid w:val="001140BC"/>
    <w:rsid w:val="00116737"/>
    <w:rsid w:val="00142DD5"/>
    <w:rsid w:val="00144865"/>
    <w:rsid w:val="00155C8D"/>
    <w:rsid w:val="00180778"/>
    <w:rsid w:val="001976C1"/>
    <w:rsid w:val="00222AE6"/>
    <w:rsid w:val="00270583"/>
    <w:rsid w:val="00281CC1"/>
    <w:rsid w:val="00291A97"/>
    <w:rsid w:val="002A439E"/>
    <w:rsid w:val="002C2F3F"/>
    <w:rsid w:val="002C3B5E"/>
    <w:rsid w:val="002E15C4"/>
    <w:rsid w:val="002F7DF9"/>
    <w:rsid w:val="00312083"/>
    <w:rsid w:val="003140BD"/>
    <w:rsid w:val="00323613"/>
    <w:rsid w:val="00336B1C"/>
    <w:rsid w:val="00344502"/>
    <w:rsid w:val="003756DF"/>
    <w:rsid w:val="003B0725"/>
    <w:rsid w:val="003B2BE3"/>
    <w:rsid w:val="003B43E3"/>
    <w:rsid w:val="003E0879"/>
    <w:rsid w:val="00430C44"/>
    <w:rsid w:val="00447918"/>
    <w:rsid w:val="005000AF"/>
    <w:rsid w:val="00513343"/>
    <w:rsid w:val="00527148"/>
    <w:rsid w:val="00537CEC"/>
    <w:rsid w:val="00552205"/>
    <w:rsid w:val="00553955"/>
    <w:rsid w:val="005722C2"/>
    <w:rsid w:val="005D62C0"/>
    <w:rsid w:val="005D72B2"/>
    <w:rsid w:val="005E4332"/>
    <w:rsid w:val="005F1C60"/>
    <w:rsid w:val="006000BA"/>
    <w:rsid w:val="00625A9C"/>
    <w:rsid w:val="006277ED"/>
    <w:rsid w:val="00677B0B"/>
    <w:rsid w:val="006E2F68"/>
    <w:rsid w:val="006E6D9E"/>
    <w:rsid w:val="00705084"/>
    <w:rsid w:val="00730E3D"/>
    <w:rsid w:val="00735163"/>
    <w:rsid w:val="0075013F"/>
    <w:rsid w:val="00751856"/>
    <w:rsid w:val="00772595"/>
    <w:rsid w:val="007A7D4D"/>
    <w:rsid w:val="007B4884"/>
    <w:rsid w:val="007D2780"/>
    <w:rsid w:val="007D3D6F"/>
    <w:rsid w:val="007E25BF"/>
    <w:rsid w:val="00801E62"/>
    <w:rsid w:val="0081056C"/>
    <w:rsid w:val="00847FAA"/>
    <w:rsid w:val="008513DF"/>
    <w:rsid w:val="00851DF5"/>
    <w:rsid w:val="00856532"/>
    <w:rsid w:val="00874D72"/>
    <w:rsid w:val="008846EE"/>
    <w:rsid w:val="008A7C04"/>
    <w:rsid w:val="008E350E"/>
    <w:rsid w:val="008F0ED7"/>
    <w:rsid w:val="008F3C43"/>
    <w:rsid w:val="00926C7F"/>
    <w:rsid w:val="009425BC"/>
    <w:rsid w:val="009617E7"/>
    <w:rsid w:val="00992945"/>
    <w:rsid w:val="009A1CA9"/>
    <w:rsid w:val="009C0EDB"/>
    <w:rsid w:val="009C5588"/>
    <w:rsid w:val="009F1376"/>
    <w:rsid w:val="009F70A9"/>
    <w:rsid w:val="00A579B4"/>
    <w:rsid w:val="00AB0758"/>
    <w:rsid w:val="00AC4762"/>
    <w:rsid w:val="00AE12CF"/>
    <w:rsid w:val="00AF6E49"/>
    <w:rsid w:val="00B12BB1"/>
    <w:rsid w:val="00B14352"/>
    <w:rsid w:val="00B361BD"/>
    <w:rsid w:val="00B56ED0"/>
    <w:rsid w:val="00B70A28"/>
    <w:rsid w:val="00B82B20"/>
    <w:rsid w:val="00BA494A"/>
    <w:rsid w:val="00BA4E50"/>
    <w:rsid w:val="00BB6905"/>
    <w:rsid w:val="00BC6444"/>
    <w:rsid w:val="00BC7B88"/>
    <w:rsid w:val="00BD11B6"/>
    <w:rsid w:val="00BE4832"/>
    <w:rsid w:val="00C076F2"/>
    <w:rsid w:val="00C55B58"/>
    <w:rsid w:val="00D06A74"/>
    <w:rsid w:val="00D225C9"/>
    <w:rsid w:val="00D23ECB"/>
    <w:rsid w:val="00D3545D"/>
    <w:rsid w:val="00D401EB"/>
    <w:rsid w:val="00D97B62"/>
    <w:rsid w:val="00DB42AF"/>
    <w:rsid w:val="00DF7956"/>
    <w:rsid w:val="00E168D5"/>
    <w:rsid w:val="00E20643"/>
    <w:rsid w:val="00E54E3F"/>
    <w:rsid w:val="00E57236"/>
    <w:rsid w:val="00E61DCA"/>
    <w:rsid w:val="00E66B38"/>
    <w:rsid w:val="00E83706"/>
    <w:rsid w:val="00E92D95"/>
    <w:rsid w:val="00E92F37"/>
    <w:rsid w:val="00EA73E7"/>
    <w:rsid w:val="00EC7ED4"/>
    <w:rsid w:val="00F07729"/>
    <w:rsid w:val="00F46F75"/>
    <w:rsid w:val="00F75B38"/>
    <w:rsid w:val="00F96967"/>
    <w:rsid w:val="00FA62BC"/>
    <w:rsid w:val="00FB6F54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9AC9EC"/>
  <w14:defaultImageDpi w14:val="0"/>
  <w15:docId w15:val="{6233D12C-4B4C-4F64-8647-7F51AE7A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annotation reference"/>
    <w:basedOn w:val="a0"/>
    <w:uiPriority w:val="99"/>
    <w:rsid w:val="00D97B6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rsid w:val="00D97B62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D97B62"/>
    <w:rPr>
      <w:rFonts w:ascii="ＭＳ 明朝" w:hAnsi="Courier New" w:cs="Times New Roman"/>
      <w:kern w:val="2"/>
      <w:sz w:val="21"/>
    </w:rPr>
  </w:style>
  <w:style w:type="paragraph" w:styleId="aa">
    <w:name w:val="annotation subject"/>
    <w:basedOn w:val="a8"/>
    <w:next w:val="a8"/>
    <w:link w:val="ab"/>
    <w:uiPriority w:val="99"/>
    <w:rsid w:val="00D97B62"/>
    <w:rPr>
      <w:b/>
      <w:bCs/>
    </w:rPr>
  </w:style>
  <w:style w:type="character" w:customStyle="1" w:styleId="ab">
    <w:name w:val="コメント内容 (文字)"/>
    <w:basedOn w:val="a9"/>
    <w:link w:val="aa"/>
    <w:uiPriority w:val="99"/>
    <w:rsid w:val="00D97B62"/>
    <w:rPr>
      <w:rFonts w:ascii="ＭＳ 明朝" w:hAnsi="Courier New" w:cs="Times New Roman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2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RByousiki2.dot</Template>
  <TotalTime>13</TotalTime>
  <Pages>1</Pages>
  <Words>489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毛利 竜一郎</dc:creator>
  <cp:keywords/>
  <dc:description/>
  <cp:lastModifiedBy>毛利 竜一郎</cp:lastModifiedBy>
  <cp:revision>6</cp:revision>
  <cp:lastPrinted>2026-08-27T02:08:00Z</cp:lastPrinted>
  <dcterms:created xsi:type="dcterms:W3CDTF">2026-09-09T00:20:00Z</dcterms:created>
  <dcterms:modified xsi:type="dcterms:W3CDTF">2026-09-09T04:20:00Z</dcterms:modified>
</cp:coreProperties>
</file>